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EFD" w:rsidRDefault="004C5EFD" w:rsidP="00501F5E">
      <w:pPr>
        <w:pStyle w:val="ConsPlusNonformat"/>
      </w:pPr>
      <w:r>
        <w:t xml:space="preserve">                                         </w:t>
      </w:r>
    </w:p>
    <w:p w:rsidR="00501F5E" w:rsidRPr="00A42219" w:rsidRDefault="00501F5E" w:rsidP="00501F5E">
      <w:pPr>
        <w:pStyle w:val="2-11"/>
        <w:jc w:val="right"/>
        <w:rPr>
          <w:rFonts w:ascii="Arial" w:hAnsi="Arial"/>
        </w:rPr>
      </w:pPr>
      <w:r w:rsidRPr="00A42219">
        <w:rPr>
          <w:rFonts w:ascii="Arial" w:hAnsi="Arial"/>
        </w:rPr>
        <w:t>УТВЕРЖДАЮ</w:t>
      </w:r>
    </w:p>
    <w:p w:rsidR="00501F5E" w:rsidRPr="00A42219" w:rsidRDefault="00501F5E" w:rsidP="00501F5E">
      <w:pPr>
        <w:pStyle w:val="2-11"/>
        <w:jc w:val="right"/>
        <w:rPr>
          <w:rFonts w:ascii="Arial" w:hAnsi="Arial"/>
        </w:rPr>
      </w:pPr>
      <w:r w:rsidRPr="00A42219">
        <w:rPr>
          <w:rFonts w:ascii="Arial" w:hAnsi="Arial"/>
        </w:rPr>
        <w:t>Первый заместитель Главы Администрации</w:t>
      </w:r>
    </w:p>
    <w:p w:rsidR="00501F5E" w:rsidRPr="00A42219" w:rsidRDefault="00501F5E" w:rsidP="00501F5E">
      <w:pPr>
        <w:pStyle w:val="2-11"/>
        <w:jc w:val="right"/>
        <w:rPr>
          <w:rFonts w:ascii="Arial" w:hAnsi="Arial"/>
        </w:rPr>
      </w:pPr>
      <w:r w:rsidRPr="00A42219">
        <w:rPr>
          <w:rFonts w:ascii="Arial" w:hAnsi="Arial"/>
        </w:rPr>
        <w:t xml:space="preserve">городского поселения Мытищи </w:t>
      </w:r>
    </w:p>
    <w:p w:rsidR="00501F5E" w:rsidRPr="00A42219" w:rsidRDefault="00501F5E" w:rsidP="00501F5E">
      <w:pPr>
        <w:pStyle w:val="2-11"/>
        <w:jc w:val="right"/>
        <w:rPr>
          <w:rFonts w:ascii="Arial" w:hAnsi="Arial"/>
        </w:rPr>
      </w:pPr>
      <w:r w:rsidRPr="00A42219">
        <w:rPr>
          <w:rFonts w:ascii="Arial" w:hAnsi="Arial"/>
        </w:rPr>
        <w:t>____________________________ Н.К. Бирюков</w:t>
      </w:r>
    </w:p>
    <w:p w:rsidR="00501F5E" w:rsidRPr="00A42219" w:rsidRDefault="00501F5E" w:rsidP="00501F5E">
      <w:pPr>
        <w:pStyle w:val="2-11"/>
        <w:jc w:val="right"/>
        <w:rPr>
          <w:rFonts w:ascii="Arial" w:hAnsi="Arial"/>
          <w:u w:val="single"/>
        </w:rPr>
      </w:pPr>
      <w:smartTag w:uri="urn:schemas-microsoft-com:office:smarttags" w:element="metricconverter">
        <w:smartTagPr>
          <w:attr w:name="ProductID" w:val="141008, г"/>
        </w:smartTagPr>
        <w:r w:rsidRPr="00A42219">
          <w:rPr>
            <w:rFonts w:ascii="Arial" w:hAnsi="Arial" w:cs="Arial"/>
            <w:u w:val="single"/>
          </w:rPr>
          <w:t xml:space="preserve">141008, </w:t>
        </w:r>
        <w:r w:rsidRPr="00A42219">
          <w:rPr>
            <w:rFonts w:ascii="Arial" w:hAnsi="Arial"/>
            <w:u w:val="single"/>
          </w:rPr>
          <w:t>г</w:t>
        </w:r>
      </w:smartTag>
      <w:r w:rsidRPr="00A42219">
        <w:rPr>
          <w:rFonts w:ascii="Arial" w:hAnsi="Arial"/>
          <w:u w:val="single"/>
        </w:rPr>
        <w:t xml:space="preserve">. Мытищи, </w:t>
      </w:r>
      <w:proofErr w:type="spellStart"/>
      <w:r w:rsidRPr="00A42219">
        <w:rPr>
          <w:rFonts w:ascii="Arial" w:hAnsi="Arial"/>
          <w:u w:val="single"/>
        </w:rPr>
        <w:t>Новомытищинский</w:t>
      </w:r>
      <w:proofErr w:type="spellEnd"/>
      <w:r w:rsidRPr="00A42219">
        <w:rPr>
          <w:rFonts w:ascii="Arial" w:hAnsi="Arial"/>
          <w:u w:val="single"/>
        </w:rPr>
        <w:t xml:space="preserve"> проспект, д.36/7</w:t>
      </w:r>
    </w:p>
    <w:p w:rsidR="00501F5E" w:rsidRPr="00A42219" w:rsidRDefault="00501F5E" w:rsidP="00501F5E">
      <w:pPr>
        <w:jc w:val="right"/>
        <w:rPr>
          <w:rFonts w:ascii="Arial" w:hAnsi="Arial" w:cs="Arial"/>
        </w:rPr>
      </w:pPr>
      <w:r w:rsidRPr="00A42219">
        <w:rPr>
          <w:rFonts w:ascii="Arial" w:hAnsi="Arial" w:cs="Arial"/>
        </w:rPr>
        <w:t xml:space="preserve">Тел. (факс): 8(495) 542-97-90, </w:t>
      </w:r>
      <w:hyperlink r:id="rId6" w:history="1">
        <w:r w:rsidRPr="00A42219">
          <w:rPr>
            <w:rStyle w:val="a3"/>
            <w:rFonts w:ascii="Arial" w:hAnsi="Arial" w:cs="Arial"/>
            <w:lang w:val="en-US"/>
          </w:rPr>
          <w:t>komhoz</w:t>
        </w:r>
        <w:r w:rsidRPr="00A42219">
          <w:rPr>
            <w:rStyle w:val="a3"/>
            <w:rFonts w:ascii="Arial" w:hAnsi="Arial" w:cs="Arial"/>
          </w:rPr>
          <w:t>@</w:t>
        </w:r>
        <w:r w:rsidRPr="00A42219">
          <w:rPr>
            <w:rStyle w:val="a3"/>
            <w:rFonts w:ascii="Arial" w:hAnsi="Arial" w:cs="Arial"/>
            <w:lang w:val="en-US"/>
          </w:rPr>
          <w:t>mytischi</w:t>
        </w:r>
        <w:r w:rsidRPr="00A42219">
          <w:rPr>
            <w:rStyle w:val="a3"/>
            <w:rFonts w:ascii="Arial" w:hAnsi="Arial" w:cs="Arial"/>
          </w:rPr>
          <w:t>-</w:t>
        </w:r>
        <w:r w:rsidRPr="00A42219">
          <w:rPr>
            <w:rStyle w:val="a3"/>
            <w:rFonts w:ascii="Arial" w:hAnsi="Arial" w:cs="Arial"/>
            <w:lang w:val="en-US"/>
          </w:rPr>
          <w:t>city</w:t>
        </w:r>
        <w:r w:rsidRPr="00A42219">
          <w:rPr>
            <w:rStyle w:val="a3"/>
            <w:rFonts w:ascii="Arial" w:hAnsi="Arial" w:cs="Arial"/>
          </w:rPr>
          <w:t>.</w:t>
        </w:r>
        <w:proofErr w:type="spellStart"/>
        <w:r w:rsidRPr="00A42219">
          <w:rPr>
            <w:rStyle w:val="a3"/>
            <w:rFonts w:ascii="Arial" w:hAnsi="Arial" w:cs="Arial"/>
            <w:lang w:val="en-US"/>
          </w:rPr>
          <w:t>ru</w:t>
        </w:r>
        <w:proofErr w:type="spellEnd"/>
      </w:hyperlink>
    </w:p>
    <w:p w:rsidR="00501F5E" w:rsidRPr="00A42219" w:rsidRDefault="00313F2B" w:rsidP="00501F5E">
      <w:pPr>
        <w:spacing w:line="240" w:lineRule="atLeast"/>
        <w:jc w:val="right"/>
        <w:rPr>
          <w:rFonts w:ascii="Arial" w:hAnsi="Arial"/>
        </w:rPr>
      </w:pPr>
      <w:r>
        <w:rPr>
          <w:rFonts w:ascii="Arial" w:hAnsi="Arial"/>
        </w:rPr>
        <w:t xml:space="preserve"> «15</w:t>
      </w:r>
      <w:r w:rsidR="00BC3F7D" w:rsidRPr="00A42219">
        <w:rPr>
          <w:rFonts w:ascii="Arial" w:hAnsi="Arial"/>
        </w:rPr>
        <w:t>» августа</w:t>
      </w:r>
      <w:r w:rsidR="00E15926" w:rsidRPr="00A42219">
        <w:rPr>
          <w:rFonts w:ascii="Arial" w:hAnsi="Arial"/>
        </w:rPr>
        <w:t xml:space="preserve"> </w:t>
      </w:r>
      <w:r w:rsidR="00501F5E" w:rsidRPr="00A42219">
        <w:rPr>
          <w:rFonts w:ascii="Arial" w:hAnsi="Arial"/>
        </w:rPr>
        <w:t xml:space="preserve"> 2014 год</w:t>
      </w:r>
    </w:p>
    <w:p w:rsidR="00501F5E" w:rsidRPr="00A42219" w:rsidRDefault="00501F5E" w:rsidP="00501F5E">
      <w:pPr>
        <w:pStyle w:val="2-11"/>
        <w:rPr>
          <w:rFonts w:ascii="Arial" w:hAnsi="Arial"/>
        </w:rPr>
      </w:pPr>
    </w:p>
    <w:p w:rsidR="004C5EFD" w:rsidRPr="00A42219" w:rsidRDefault="004C5EFD" w:rsidP="004C5EFD">
      <w:pPr>
        <w:pStyle w:val="ConsPlusNonformat"/>
        <w:outlineLvl w:val="0"/>
        <w:rPr>
          <w:sz w:val="24"/>
          <w:szCs w:val="24"/>
        </w:rPr>
      </w:pPr>
    </w:p>
    <w:p w:rsidR="004C5EFD" w:rsidRPr="00A42219" w:rsidRDefault="00E15926" w:rsidP="00501F5E">
      <w:pPr>
        <w:pStyle w:val="ConsPlusNonformat"/>
        <w:ind w:right="142"/>
        <w:jc w:val="center"/>
        <w:rPr>
          <w:rFonts w:ascii="Arial" w:hAnsi="Arial" w:cs="Arial"/>
          <w:b/>
          <w:sz w:val="24"/>
          <w:szCs w:val="24"/>
        </w:rPr>
      </w:pPr>
      <w:r w:rsidRPr="00A42219">
        <w:rPr>
          <w:rFonts w:ascii="Arial" w:hAnsi="Arial" w:cs="Arial"/>
          <w:b/>
          <w:sz w:val="24"/>
          <w:szCs w:val="24"/>
        </w:rPr>
        <w:t>ПРОТОКОЛ N 3</w:t>
      </w:r>
    </w:p>
    <w:p w:rsidR="00C71D11" w:rsidRPr="00A42219" w:rsidRDefault="004C5EFD" w:rsidP="00C71D11">
      <w:pPr>
        <w:pStyle w:val="ConsPlusNonformat"/>
        <w:ind w:right="142"/>
        <w:jc w:val="center"/>
        <w:rPr>
          <w:rFonts w:ascii="Arial" w:hAnsi="Arial" w:cs="Arial"/>
          <w:b/>
          <w:sz w:val="24"/>
          <w:szCs w:val="24"/>
        </w:rPr>
      </w:pPr>
      <w:r w:rsidRPr="00A42219">
        <w:rPr>
          <w:rFonts w:ascii="Arial" w:hAnsi="Arial" w:cs="Arial"/>
          <w:b/>
          <w:sz w:val="24"/>
          <w:szCs w:val="24"/>
        </w:rPr>
        <w:t>конкурса по отбору управляющей организации</w:t>
      </w:r>
      <w:r w:rsidR="00C71D11" w:rsidRPr="00A42219">
        <w:rPr>
          <w:rFonts w:ascii="Arial" w:hAnsi="Arial" w:cs="Arial"/>
          <w:b/>
          <w:sz w:val="24"/>
          <w:szCs w:val="24"/>
        </w:rPr>
        <w:t xml:space="preserve"> </w:t>
      </w:r>
      <w:r w:rsidRPr="00A42219">
        <w:rPr>
          <w:rFonts w:ascii="Arial" w:hAnsi="Arial" w:cs="Arial"/>
          <w:b/>
          <w:sz w:val="24"/>
          <w:szCs w:val="24"/>
        </w:rPr>
        <w:t xml:space="preserve">для управления </w:t>
      </w:r>
    </w:p>
    <w:p w:rsidR="004C5EFD" w:rsidRPr="00A42219" w:rsidRDefault="004C5EFD" w:rsidP="00C71D11">
      <w:pPr>
        <w:pStyle w:val="ConsPlusNonformat"/>
        <w:ind w:right="142"/>
        <w:jc w:val="center"/>
        <w:rPr>
          <w:rFonts w:ascii="Arial" w:hAnsi="Arial" w:cs="Arial"/>
          <w:b/>
          <w:sz w:val="24"/>
          <w:szCs w:val="24"/>
        </w:rPr>
      </w:pPr>
      <w:r w:rsidRPr="00A42219">
        <w:rPr>
          <w:rFonts w:ascii="Arial" w:hAnsi="Arial" w:cs="Arial"/>
          <w:b/>
          <w:sz w:val="24"/>
          <w:szCs w:val="24"/>
        </w:rPr>
        <w:t>многоквартирным домом</w:t>
      </w:r>
    </w:p>
    <w:p w:rsidR="004C5EFD" w:rsidRPr="00A42219" w:rsidRDefault="004C5EFD" w:rsidP="00501F5E">
      <w:pPr>
        <w:pStyle w:val="ConsPlusNonformat"/>
        <w:ind w:right="142"/>
        <w:jc w:val="center"/>
        <w:rPr>
          <w:rFonts w:ascii="Arial" w:hAnsi="Arial" w:cs="Arial"/>
          <w:sz w:val="24"/>
          <w:szCs w:val="24"/>
        </w:rPr>
      </w:pPr>
    </w:p>
    <w:p w:rsidR="008B4E92" w:rsidRPr="00A42219" w:rsidRDefault="004C5EFD" w:rsidP="00501F5E">
      <w:pPr>
        <w:pStyle w:val="ConsPlusNonformat"/>
        <w:ind w:right="142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42219">
        <w:rPr>
          <w:rFonts w:ascii="Arial" w:hAnsi="Arial" w:cs="Arial"/>
          <w:sz w:val="24"/>
          <w:szCs w:val="24"/>
        </w:rPr>
        <w:t xml:space="preserve">1. Место проведения конкурса </w:t>
      </w:r>
      <w:r w:rsidR="008B4E92" w:rsidRPr="00A42219">
        <w:rPr>
          <w:rFonts w:ascii="Arial" w:hAnsi="Arial" w:cs="Arial"/>
          <w:sz w:val="24"/>
          <w:szCs w:val="24"/>
          <w:u w:val="single"/>
        </w:rPr>
        <w:t xml:space="preserve">Московская область, </w:t>
      </w:r>
      <w:proofErr w:type="gramStart"/>
      <w:r w:rsidR="00501F5E" w:rsidRPr="00A42219">
        <w:rPr>
          <w:rFonts w:ascii="Arial" w:hAnsi="Arial" w:cs="Arial"/>
          <w:bCs/>
          <w:sz w:val="24"/>
          <w:szCs w:val="24"/>
          <w:u w:val="single"/>
        </w:rPr>
        <w:t>г</w:t>
      </w:r>
      <w:proofErr w:type="gramEnd"/>
      <w:r w:rsidR="00501F5E" w:rsidRPr="00A42219">
        <w:rPr>
          <w:rFonts w:ascii="Arial" w:hAnsi="Arial" w:cs="Arial"/>
          <w:bCs/>
          <w:sz w:val="24"/>
          <w:szCs w:val="24"/>
          <w:u w:val="single"/>
        </w:rPr>
        <w:t xml:space="preserve">. Мытищи, </w:t>
      </w:r>
      <w:proofErr w:type="spellStart"/>
      <w:r w:rsidR="00501F5E" w:rsidRPr="00A42219">
        <w:rPr>
          <w:rFonts w:ascii="Arial" w:hAnsi="Arial" w:cs="Arial"/>
          <w:bCs/>
          <w:sz w:val="24"/>
          <w:szCs w:val="24"/>
          <w:u w:val="single"/>
        </w:rPr>
        <w:t>Новомытищинский</w:t>
      </w:r>
      <w:proofErr w:type="spellEnd"/>
      <w:r w:rsidR="00501F5E" w:rsidRPr="00A42219">
        <w:rPr>
          <w:rFonts w:ascii="Arial" w:hAnsi="Arial" w:cs="Arial"/>
          <w:bCs/>
          <w:sz w:val="24"/>
          <w:szCs w:val="24"/>
          <w:u w:val="single"/>
        </w:rPr>
        <w:t xml:space="preserve"> п</w:t>
      </w:r>
      <w:r w:rsidR="00BC3F7D" w:rsidRPr="00A42219">
        <w:rPr>
          <w:rFonts w:ascii="Arial" w:hAnsi="Arial" w:cs="Arial"/>
          <w:bCs/>
          <w:sz w:val="24"/>
          <w:szCs w:val="24"/>
          <w:u w:val="single"/>
        </w:rPr>
        <w:t>роспект, д.36</w:t>
      </w:r>
      <w:r w:rsidR="00501F5E" w:rsidRPr="00A42219">
        <w:rPr>
          <w:rFonts w:ascii="Arial" w:hAnsi="Arial" w:cs="Arial"/>
          <w:bCs/>
          <w:sz w:val="24"/>
          <w:szCs w:val="24"/>
          <w:u w:val="single"/>
        </w:rPr>
        <w:t xml:space="preserve">, 3-й этаж, зал заседаний Главы городского поселения Мытищи </w:t>
      </w:r>
      <w:r w:rsidR="00501F5E" w:rsidRPr="00A42219">
        <w:rPr>
          <w:rFonts w:ascii="Arial" w:hAnsi="Arial" w:cs="Arial"/>
          <w:b/>
          <w:bCs/>
          <w:sz w:val="24"/>
          <w:szCs w:val="24"/>
          <w:u w:val="single"/>
        </w:rPr>
        <w:t xml:space="preserve">  </w:t>
      </w:r>
    </w:p>
    <w:p w:rsidR="008B4E92" w:rsidRPr="00A42219" w:rsidRDefault="004C5EFD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  <w:u w:val="single"/>
        </w:rPr>
      </w:pPr>
      <w:r w:rsidRPr="00A42219">
        <w:rPr>
          <w:rFonts w:ascii="Arial" w:hAnsi="Arial" w:cs="Arial"/>
          <w:sz w:val="24"/>
          <w:szCs w:val="24"/>
        </w:rPr>
        <w:t xml:space="preserve">2. Дата проведения конкурса </w:t>
      </w:r>
      <w:r w:rsidR="00313F2B">
        <w:rPr>
          <w:rFonts w:ascii="Arial" w:hAnsi="Arial" w:cs="Arial"/>
          <w:bCs/>
          <w:sz w:val="24"/>
          <w:szCs w:val="24"/>
          <w:u w:val="single"/>
        </w:rPr>
        <w:t>«15</w:t>
      </w:r>
      <w:r w:rsidR="00BC3F7D" w:rsidRPr="00A42219">
        <w:rPr>
          <w:rFonts w:ascii="Arial" w:hAnsi="Arial" w:cs="Arial"/>
          <w:bCs/>
          <w:sz w:val="24"/>
          <w:szCs w:val="24"/>
          <w:u w:val="single"/>
        </w:rPr>
        <w:t>» августа</w:t>
      </w:r>
      <w:r w:rsidR="008B4E92" w:rsidRPr="00A42219">
        <w:rPr>
          <w:rFonts w:ascii="Arial" w:hAnsi="Arial" w:cs="Arial"/>
          <w:bCs/>
          <w:sz w:val="24"/>
          <w:szCs w:val="24"/>
          <w:u w:val="single"/>
        </w:rPr>
        <w:t xml:space="preserve"> 2014г.</w:t>
      </w:r>
    </w:p>
    <w:p w:rsidR="008B4E92" w:rsidRPr="00A42219" w:rsidRDefault="004C5EFD" w:rsidP="00501F5E">
      <w:pPr>
        <w:pStyle w:val="ConsPlusNonformat"/>
        <w:ind w:right="142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A42219">
        <w:rPr>
          <w:rFonts w:ascii="Arial" w:hAnsi="Arial" w:cs="Arial"/>
          <w:sz w:val="24"/>
          <w:szCs w:val="24"/>
        </w:rPr>
        <w:t xml:space="preserve">3. Время проведения конкурса </w:t>
      </w:r>
      <w:r w:rsidR="00313F2B">
        <w:rPr>
          <w:rFonts w:ascii="Arial" w:hAnsi="Arial" w:cs="Arial"/>
          <w:bCs/>
          <w:sz w:val="24"/>
          <w:szCs w:val="24"/>
          <w:u w:val="single"/>
        </w:rPr>
        <w:t>14.0</w:t>
      </w:r>
      <w:r w:rsidR="004E2D40" w:rsidRPr="00A42219">
        <w:rPr>
          <w:rFonts w:ascii="Arial" w:hAnsi="Arial" w:cs="Arial"/>
          <w:bCs/>
          <w:sz w:val="24"/>
          <w:szCs w:val="24"/>
          <w:u w:val="single"/>
        </w:rPr>
        <w:t xml:space="preserve">0 </w:t>
      </w:r>
      <w:r w:rsidR="008B4E92" w:rsidRPr="00A42219">
        <w:rPr>
          <w:rFonts w:ascii="Arial" w:hAnsi="Arial" w:cs="Arial"/>
          <w:bCs/>
          <w:sz w:val="24"/>
          <w:szCs w:val="24"/>
          <w:u w:val="single"/>
        </w:rPr>
        <w:t xml:space="preserve">часов </w:t>
      </w:r>
    </w:p>
    <w:p w:rsidR="008B4E92" w:rsidRPr="00A42219" w:rsidRDefault="004C5EFD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  <w:u w:val="single"/>
        </w:rPr>
      </w:pPr>
      <w:r w:rsidRPr="00A42219">
        <w:rPr>
          <w:rFonts w:ascii="Arial" w:hAnsi="Arial" w:cs="Arial"/>
          <w:sz w:val="24"/>
          <w:szCs w:val="24"/>
        </w:rPr>
        <w:t xml:space="preserve">4. Адрес многоквартирного дома (многоквартирных домов) </w:t>
      </w:r>
      <w:r w:rsidR="00CE5268" w:rsidRPr="00A42219">
        <w:rPr>
          <w:rFonts w:ascii="Arial" w:hAnsi="Arial" w:cs="Arial"/>
          <w:sz w:val="24"/>
          <w:szCs w:val="24"/>
          <w:u w:val="single"/>
        </w:rPr>
        <w:t xml:space="preserve">Московская область, </w:t>
      </w:r>
      <w:r w:rsidR="00A42219">
        <w:rPr>
          <w:rFonts w:ascii="Arial" w:hAnsi="Arial" w:cs="Arial"/>
          <w:sz w:val="24"/>
          <w:szCs w:val="24"/>
          <w:u w:val="single"/>
        </w:rPr>
        <w:t xml:space="preserve">              </w:t>
      </w:r>
      <w:proofErr w:type="gramStart"/>
      <w:r w:rsidR="00CE5268" w:rsidRPr="00A42219">
        <w:rPr>
          <w:rFonts w:ascii="Arial" w:hAnsi="Arial" w:cs="Arial"/>
          <w:sz w:val="24"/>
          <w:szCs w:val="24"/>
          <w:u w:val="single"/>
        </w:rPr>
        <w:t>г</w:t>
      </w:r>
      <w:proofErr w:type="gramEnd"/>
      <w:r w:rsidR="00CE5268" w:rsidRPr="00A42219">
        <w:rPr>
          <w:rFonts w:ascii="Arial" w:hAnsi="Arial" w:cs="Arial"/>
          <w:sz w:val="24"/>
          <w:szCs w:val="24"/>
          <w:u w:val="single"/>
        </w:rPr>
        <w:t>. Мытищи, ул.</w:t>
      </w:r>
      <w:r w:rsidR="00313F2B">
        <w:rPr>
          <w:rFonts w:ascii="Arial" w:hAnsi="Arial" w:cs="Arial"/>
          <w:sz w:val="24"/>
          <w:szCs w:val="24"/>
          <w:u w:val="single"/>
        </w:rPr>
        <w:t xml:space="preserve"> Институтская 2-я</w:t>
      </w:r>
      <w:r w:rsidR="003B2F31" w:rsidRPr="00A42219">
        <w:rPr>
          <w:rFonts w:ascii="Arial" w:hAnsi="Arial" w:cs="Arial"/>
          <w:sz w:val="24"/>
          <w:szCs w:val="24"/>
          <w:u w:val="single"/>
        </w:rPr>
        <w:t xml:space="preserve">, д. </w:t>
      </w:r>
      <w:r w:rsidR="00313F2B">
        <w:rPr>
          <w:rFonts w:ascii="Arial" w:hAnsi="Arial" w:cs="Arial"/>
          <w:sz w:val="24"/>
          <w:szCs w:val="24"/>
          <w:u w:val="single"/>
        </w:rPr>
        <w:t>14___________________________________________</w:t>
      </w:r>
    </w:p>
    <w:p w:rsidR="004C5EFD" w:rsidRPr="00A42219" w:rsidRDefault="004C5EFD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  <w:u w:val="single"/>
        </w:rPr>
      </w:pPr>
      <w:r w:rsidRPr="00A42219">
        <w:rPr>
          <w:rFonts w:ascii="Arial" w:hAnsi="Arial" w:cs="Arial"/>
          <w:sz w:val="24"/>
          <w:szCs w:val="24"/>
        </w:rPr>
        <w:t>5. Члены конкурсной комиссии</w:t>
      </w:r>
      <w:r w:rsidR="00707520" w:rsidRPr="00A42219">
        <w:rPr>
          <w:rFonts w:ascii="Arial" w:hAnsi="Arial" w:cs="Arial"/>
          <w:sz w:val="24"/>
          <w:szCs w:val="24"/>
          <w:u w:val="single"/>
        </w:rPr>
        <w:t xml:space="preserve"> </w:t>
      </w:r>
      <w:r w:rsidR="003E18A3" w:rsidRPr="00A42219">
        <w:rPr>
          <w:rFonts w:ascii="Arial" w:hAnsi="Arial" w:cs="Arial"/>
          <w:sz w:val="24"/>
          <w:szCs w:val="24"/>
          <w:u w:val="single"/>
        </w:rPr>
        <w:t xml:space="preserve">Железняков В.А., </w:t>
      </w:r>
      <w:r w:rsidR="003B2F31" w:rsidRPr="00A42219">
        <w:rPr>
          <w:rStyle w:val="FontStyle26"/>
          <w:rFonts w:ascii="Arial" w:hAnsi="Arial" w:cs="Arial" w:hint="default"/>
          <w:sz w:val="24"/>
          <w:szCs w:val="24"/>
          <w:u w:val="single"/>
        </w:rPr>
        <w:t>Жерздева Е.Ю., Вихляева Н.Е.</w:t>
      </w:r>
      <w:r w:rsidR="00F12B0B" w:rsidRPr="00A42219">
        <w:rPr>
          <w:rStyle w:val="FontStyle26"/>
          <w:rFonts w:ascii="Arial" w:hAnsi="Arial" w:cs="Arial" w:hint="default"/>
          <w:sz w:val="24"/>
          <w:szCs w:val="24"/>
          <w:u w:val="single"/>
        </w:rPr>
        <w:t xml:space="preserve">, </w:t>
      </w:r>
      <w:r w:rsidR="008B4E92" w:rsidRPr="00A42219">
        <w:rPr>
          <w:rStyle w:val="FontStyle26"/>
          <w:rFonts w:ascii="Arial" w:hAnsi="Arial" w:cs="Arial" w:hint="default"/>
          <w:sz w:val="24"/>
          <w:szCs w:val="24"/>
          <w:u w:val="single"/>
        </w:rPr>
        <w:t>Дергачев В.И.</w:t>
      </w:r>
      <w:r w:rsidR="00BC3F7D" w:rsidRPr="00A42219">
        <w:rPr>
          <w:rStyle w:val="FontStyle26"/>
          <w:rFonts w:ascii="Arial" w:hAnsi="Arial" w:cs="Arial" w:hint="default"/>
          <w:sz w:val="24"/>
          <w:szCs w:val="24"/>
          <w:u w:val="single"/>
        </w:rPr>
        <w:t>, Калинин А.Ю.</w:t>
      </w:r>
      <w:r w:rsidR="00313F2B">
        <w:rPr>
          <w:rStyle w:val="FontStyle26"/>
          <w:rFonts w:ascii="Arial" w:hAnsi="Arial" w:cs="Arial" w:hint="default"/>
          <w:sz w:val="24"/>
          <w:szCs w:val="24"/>
          <w:u w:val="single"/>
        </w:rPr>
        <w:t>, Прияшкина И.В.________________________</w:t>
      </w:r>
      <w:r w:rsidR="000236CC">
        <w:rPr>
          <w:rStyle w:val="FontStyle26"/>
          <w:rFonts w:ascii="Arial" w:hAnsi="Arial" w:cs="Arial" w:hint="default"/>
          <w:sz w:val="24"/>
          <w:szCs w:val="24"/>
          <w:u w:val="single"/>
        </w:rPr>
        <w:t>____________</w:t>
      </w:r>
    </w:p>
    <w:p w:rsidR="004C5EFD" w:rsidRDefault="008B4E92" w:rsidP="003E18A3">
      <w:pPr>
        <w:pStyle w:val="ConsPlusNonformat"/>
        <w:ind w:right="142"/>
        <w:jc w:val="center"/>
        <w:rPr>
          <w:rFonts w:ascii="Arial" w:hAnsi="Arial" w:cs="Arial"/>
        </w:rPr>
      </w:pPr>
      <w:r w:rsidRPr="005D0E42">
        <w:rPr>
          <w:rFonts w:ascii="Arial" w:hAnsi="Arial" w:cs="Arial"/>
        </w:rPr>
        <w:t>(ф.и.о.)</w:t>
      </w:r>
    </w:p>
    <w:p w:rsidR="00A42219" w:rsidRPr="005D0E42" w:rsidRDefault="00A42219" w:rsidP="003E18A3">
      <w:pPr>
        <w:pStyle w:val="ConsPlusNonformat"/>
        <w:ind w:right="142"/>
        <w:jc w:val="center"/>
        <w:rPr>
          <w:rFonts w:ascii="Arial" w:hAnsi="Arial" w:cs="Arial"/>
        </w:rPr>
      </w:pPr>
    </w:p>
    <w:p w:rsidR="004C5EFD" w:rsidRPr="00A42219" w:rsidRDefault="004C5EFD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  <w:r w:rsidRPr="00A42219">
        <w:rPr>
          <w:rFonts w:ascii="Arial" w:hAnsi="Arial" w:cs="Arial"/>
          <w:sz w:val="24"/>
          <w:szCs w:val="24"/>
        </w:rPr>
        <w:t xml:space="preserve">6. Лица, </w:t>
      </w:r>
      <w:r w:rsidR="00BC3F7D" w:rsidRPr="00A42219">
        <w:rPr>
          <w:rFonts w:ascii="Arial" w:hAnsi="Arial" w:cs="Arial"/>
          <w:sz w:val="24"/>
          <w:szCs w:val="24"/>
        </w:rPr>
        <w:t>признанные участниками конкурса:</w:t>
      </w:r>
    </w:p>
    <w:p w:rsidR="00BC3F7D" w:rsidRPr="00A42219" w:rsidRDefault="00BC3F7D" w:rsidP="00BC3F7D">
      <w:pPr>
        <w:pBdr>
          <w:top w:val="single" w:sz="4" w:space="1" w:color="auto"/>
        </w:pBdr>
        <w:rPr>
          <w:rFonts w:ascii="Arial" w:hAnsi="Arial" w:cs="Arial"/>
          <w:u w:val="single"/>
        </w:rPr>
      </w:pPr>
    </w:p>
    <w:p w:rsidR="00313F2B" w:rsidRPr="00313F2B" w:rsidRDefault="00313F2B" w:rsidP="00313F2B">
      <w:pPr>
        <w:pStyle w:val="ConsPlusNonformat"/>
        <w:ind w:right="-141"/>
        <w:jc w:val="both"/>
        <w:rPr>
          <w:rFonts w:ascii="Arial" w:hAnsi="Arial" w:cs="Arial"/>
          <w:sz w:val="24"/>
          <w:szCs w:val="24"/>
          <w:u w:val="single"/>
        </w:rPr>
      </w:pPr>
      <w:r w:rsidRPr="00A76B00">
        <w:rPr>
          <w:rFonts w:ascii="Arial" w:hAnsi="Arial" w:cs="Arial"/>
          <w:sz w:val="22"/>
          <w:szCs w:val="22"/>
        </w:rPr>
        <w:t>1</w:t>
      </w:r>
      <w:r w:rsidRPr="00313F2B">
        <w:rPr>
          <w:rFonts w:ascii="Arial" w:hAnsi="Arial" w:cs="Arial"/>
          <w:sz w:val="24"/>
          <w:szCs w:val="24"/>
        </w:rPr>
        <w:t xml:space="preserve">). </w:t>
      </w:r>
      <w:r w:rsidRPr="00313F2B">
        <w:rPr>
          <w:rFonts w:ascii="Arial" w:hAnsi="Arial" w:cs="Arial"/>
          <w:sz w:val="24"/>
          <w:szCs w:val="24"/>
          <w:u w:val="single"/>
        </w:rPr>
        <w:t>Общество с ограниченной ответственностью «</w:t>
      </w:r>
      <w:proofErr w:type="spellStart"/>
      <w:r w:rsidRPr="00313F2B">
        <w:rPr>
          <w:rFonts w:ascii="Arial" w:hAnsi="Arial" w:cs="Arial"/>
          <w:sz w:val="24"/>
          <w:szCs w:val="24"/>
          <w:u w:val="single"/>
        </w:rPr>
        <w:t>Жилищно</w:t>
      </w:r>
      <w:proofErr w:type="spellEnd"/>
      <w:r w:rsidRPr="00313F2B">
        <w:rPr>
          <w:rFonts w:ascii="Arial" w:hAnsi="Arial" w:cs="Arial"/>
          <w:sz w:val="24"/>
          <w:szCs w:val="24"/>
          <w:u w:val="single"/>
        </w:rPr>
        <w:t xml:space="preserve"> - коммунальное объединение «Горо</w:t>
      </w:r>
      <w:r>
        <w:rPr>
          <w:rFonts w:ascii="Arial" w:hAnsi="Arial" w:cs="Arial"/>
          <w:sz w:val="24"/>
          <w:szCs w:val="24"/>
          <w:u w:val="single"/>
        </w:rPr>
        <w:t>д»______________________________________________________________________</w:t>
      </w:r>
    </w:p>
    <w:p w:rsidR="00313F2B" w:rsidRPr="00313F2B" w:rsidRDefault="00313F2B" w:rsidP="00313F2B">
      <w:pPr>
        <w:pStyle w:val="ConsPlusNonformat"/>
        <w:ind w:right="-141"/>
        <w:jc w:val="both"/>
        <w:rPr>
          <w:rFonts w:ascii="Arial" w:hAnsi="Arial" w:cs="Arial"/>
          <w:sz w:val="24"/>
          <w:szCs w:val="24"/>
          <w:u w:val="single"/>
        </w:rPr>
      </w:pPr>
      <w:r w:rsidRPr="00313F2B">
        <w:rPr>
          <w:rFonts w:ascii="Arial" w:hAnsi="Arial" w:cs="Arial"/>
          <w:sz w:val="24"/>
          <w:szCs w:val="24"/>
          <w:u w:val="single"/>
        </w:rPr>
        <w:t xml:space="preserve">2). Закрытое акционерное общество «Коммунальный </w:t>
      </w:r>
      <w:r>
        <w:rPr>
          <w:rFonts w:ascii="Arial" w:hAnsi="Arial" w:cs="Arial"/>
          <w:sz w:val="24"/>
          <w:szCs w:val="24"/>
          <w:u w:val="single"/>
        </w:rPr>
        <w:t>менеджмент»____________________</w:t>
      </w:r>
    </w:p>
    <w:p w:rsidR="00313F2B" w:rsidRPr="00313F2B" w:rsidRDefault="00313F2B" w:rsidP="00313F2B">
      <w:pPr>
        <w:pStyle w:val="ConsPlusNonformat"/>
        <w:ind w:right="-141"/>
        <w:jc w:val="both"/>
        <w:rPr>
          <w:rFonts w:ascii="Arial" w:hAnsi="Arial" w:cs="Arial"/>
          <w:sz w:val="24"/>
          <w:szCs w:val="24"/>
          <w:u w:val="single"/>
        </w:rPr>
      </w:pPr>
      <w:r w:rsidRPr="00313F2B">
        <w:rPr>
          <w:rFonts w:ascii="Arial" w:hAnsi="Arial" w:cs="Arial"/>
          <w:sz w:val="24"/>
          <w:szCs w:val="24"/>
          <w:u w:val="single"/>
        </w:rPr>
        <w:t>3). Общество с ограниченной ответственностью Упра</w:t>
      </w:r>
      <w:r>
        <w:rPr>
          <w:rFonts w:ascii="Arial" w:hAnsi="Arial" w:cs="Arial"/>
          <w:sz w:val="24"/>
          <w:szCs w:val="24"/>
          <w:u w:val="single"/>
        </w:rPr>
        <w:t>вляющая компания «</w:t>
      </w:r>
      <w:proofErr w:type="spellStart"/>
      <w:r>
        <w:rPr>
          <w:rFonts w:ascii="Arial" w:hAnsi="Arial" w:cs="Arial"/>
          <w:sz w:val="24"/>
          <w:szCs w:val="24"/>
          <w:u w:val="single"/>
        </w:rPr>
        <w:t>ЖилСервис</w:t>
      </w:r>
      <w:proofErr w:type="spellEnd"/>
      <w:r>
        <w:rPr>
          <w:rFonts w:ascii="Arial" w:hAnsi="Arial" w:cs="Arial"/>
          <w:sz w:val="24"/>
          <w:szCs w:val="24"/>
          <w:u w:val="single"/>
        </w:rPr>
        <w:t>»___</w:t>
      </w:r>
    </w:p>
    <w:p w:rsidR="003B2F31" w:rsidRPr="00313F2B" w:rsidRDefault="00313F2B" w:rsidP="00313F2B">
      <w:pPr>
        <w:pStyle w:val="ConsPlusNonformat"/>
        <w:ind w:right="-141"/>
        <w:jc w:val="both"/>
        <w:rPr>
          <w:rFonts w:ascii="Arial" w:hAnsi="Arial" w:cs="Arial"/>
          <w:sz w:val="24"/>
          <w:szCs w:val="24"/>
          <w:u w:val="single"/>
        </w:rPr>
      </w:pPr>
      <w:r w:rsidRPr="00313F2B">
        <w:rPr>
          <w:rFonts w:ascii="Arial" w:hAnsi="Arial" w:cs="Arial"/>
          <w:sz w:val="24"/>
          <w:szCs w:val="24"/>
          <w:u w:val="single"/>
        </w:rPr>
        <w:t>4). Общество с ограниченной ответственностью «</w:t>
      </w:r>
      <w:proofErr w:type="spellStart"/>
      <w:r w:rsidRPr="00313F2B">
        <w:rPr>
          <w:rFonts w:ascii="Arial" w:hAnsi="Arial" w:cs="Arial"/>
          <w:sz w:val="24"/>
          <w:szCs w:val="24"/>
          <w:u w:val="single"/>
        </w:rPr>
        <w:t>Жилищно</w:t>
      </w:r>
      <w:proofErr w:type="spellEnd"/>
      <w:r w:rsidRPr="00313F2B">
        <w:rPr>
          <w:rFonts w:ascii="Arial" w:hAnsi="Arial" w:cs="Arial"/>
          <w:sz w:val="24"/>
          <w:szCs w:val="24"/>
          <w:u w:val="single"/>
        </w:rPr>
        <w:t xml:space="preserve"> - коммунальное объединение «Спутник»</w:t>
      </w: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____________________________________________________________________</w:t>
      </w:r>
      <w:r w:rsidRPr="00313F2B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5D0E42" w:rsidRDefault="00BC3F7D" w:rsidP="00CE5268">
      <w:pPr>
        <w:pStyle w:val="ConsPlusNonformat"/>
        <w:ind w:right="142"/>
        <w:jc w:val="center"/>
        <w:rPr>
          <w:rFonts w:ascii="Arial" w:hAnsi="Arial" w:cs="Arial"/>
        </w:rPr>
      </w:pPr>
      <w:r w:rsidRPr="005D0E42">
        <w:rPr>
          <w:rFonts w:ascii="Arial" w:hAnsi="Arial" w:cs="Arial"/>
        </w:rPr>
        <w:t xml:space="preserve"> </w:t>
      </w:r>
      <w:r w:rsidR="004C5EFD" w:rsidRPr="005D0E42">
        <w:rPr>
          <w:rFonts w:ascii="Arial" w:hAnsi="Arial" w:cs="Arial"/>
        </w:rPr>
        <w:t>(наименование организаций или ф.и.о. индивидуальных</w:t>
      </w:r>
      <w:r w:rsidR="005D0E42" w:rsidRPr="005D0E42">
        <w:rPr>
          <w:rFonts w:ascii="Arial" w:hAnsi="Arial" w:cs="Arial"/>
        </w:rPr>
        <w:t xml:space="preserve"> </w:t>
      </w:r>
      <w:r w:rsidR="004C5EFD" w:rsidRPr="005D0E42">
        <w:rPr>
          <w:rFonts w:ascii="Arial" w:hAnsi="Arial" w:cs="Arial"/>
        </w:rPr>
        <w:t>предпринимателей)</w:t>
      </w:r>
    </w:p>
    <w:p w:rsidR="00BC3F7D" w:rsidRPr="005D0E42" w:rsidRDefault="00BC3F7D" w:rsidP="00CE5268">
      <w:pPr>
        <w:pStyle w:val="ConsPlusNonformat"/>
        <w:ind w:right="142"/>
        <w:jc w:val="center"/>
        <w:rPr>
          <w:rFonts w:ascii="Arial" w:hAnsi="Arial" w:cs="Arial"/>
        </w:rPr>
      </w:pPr>
    </w:p>
    <w:p w:rsidR="00CD20B9" w:rsidRDefault="004C5EFD" w:rsidP="00CD20B9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A42219">
        <w:rPr>
          <w:rFonts w:ascii="Arial" w:hAnsi="Arial" w:cs="Arial"/>
          <w:sz w:val="24"/>
          <w:szCs w:val="24"/>
        </w:rPr>
        <w:t>7.   Участники   конкурса,   присутствовавшие  при  проведении</w:t>
      </w:r>
      <w:r w:rsidR="005D0E42" w:rsidRPr="00A42219">
        <w:rPr>
          <w:rFonts w:ascii="Arial" w:hAnsi="Arial" w:cs="Arial"/>
          <w:sz w:val="24"/>
          <w:szCs w:val="24"/>
        </w:rPr>
        <w:t xml:space="preserve"> </w:t>
      </w:r>
      <w:r w:rsidRPr="00A42219">
        <w:rPr>
          <w:rFonts w:ascii="Arial" w:hAnsi="Arial" w:cs="Arial"/>
          <w:sz w:val="24"/>
          <w:szCs w:val="24"/>
        </w:rPr>
        <w:t>конкурса</w:t>
      </w:r>
      <w:r w:rsidR="00CD20B9" w:rsidRPr="00A42219">
        <w:rPr>
          <w:rFonts w:ascii="Arial" w:hAnsi="Arial" w:cs="Arial"/>
          <w:sz w:val="24"/>
          <w:szCs w:val="24"/>
        </w:rPr>
        <w:t xml:space="preserve">: </w:t>
      </w:r>
    </w:p>
    <w:p w:rsidR="00313F2B" w:rsidRPr="00A42219" w:rsidRDefault="00313F2B" w:rsidP="00CD20B9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313F2B" w:rsidRPr="00313F2B" w:rsidRDefault="00313F2B" w:rsidP="00313F2B">
      <w:pPr>
        <w:pStyle w:val="ConsPlusNonformat"/>
        <w:ind w:right="-141"/>
        <w:jc w:val="both"/>
        <w:rPr>
          <w:rFonts w:ascii="Arial" w:hAnsi="Arial" w:cs="Arial"/>
          <w:sz w:val="24"/>
          <w:szCs w:val="24"/>
          <w:u w:val="single"/>
        </w:rPr>
      </w:pPr>
      <w:r w:rsidRPr="00A76B00">
        <w:rPr>
          <w:rFonts w:ascii="Arial" w:hAnsi="Arial" w:cs="Arial"/>
          <w:sz w:val="22"/>
          <w:szCs w:val="22"/>
        </w:rPr>
        <w:t>1</w:t>
      </w:r>
      <w:r w:rsidRPr="00313F2B">
        <w:rPr>
          <w:rFonts w:ascii="Arial" w:hAnsi="Arial" w:cs="Arial"/>
          <w:sz w:val="24"/>
          <w:szCs w:val="24"/>
        </w:rPr>
        <w:t xml:space="preserve">). </w:t>
      </w:r>
      <w:r w:rsidRPr="00313F2B">
        <w:rPr>
          <w:rFonts w:ascii="Arial" w:hAnsi="Arial" w:cs="Arial"/>
          <w:sz w:val="24"/>
          <w:szCs w:val="24"/>
          <w:u w:val="single"/>
        </w:rPr>
        <w:t>Общество с ограниченной ответственностью «</w:t>
      </w:r>
      <w:proofErr w:type="spellStart"/>
      <w:r w:rsidRPr="00313F2B">
        <w:rPr>
          <w:rFonts w:ascii="Arial" w:hAnsi="Arial" w:cs="Arial"/>
          <w:sz w:val="24"/>
          <w:szCs w:val="24"/>
          <w:u w:val="single"/>
        </w:rPr>
        <w:t>Жилищно</w:t>
      </w:r>
      <w:proofErr w:type="spellEnd"/>
      <w:r w:rsidRPr="00313F2B">
        <w:rPr>
          <w:rFonts w:ascii="Arial" w:hAnsi="Arial" w:cs="Arial"/>
          <w:sz w:val="24"/>
          <w:szCs w:val="24"/>
          <w:u w:val="single"/>
        </w:rPr>
        <w:t xml:space="preserve"> - коммунальное объединение «Горо</w:t>
      </w:r>
      <w:r>
        <w:rPr>
          <w:rFonts w:ascii="Arial" w:hAnsi="Arial" w:cs="Arial"/>
          <w:sz w:val="24"/>
          <w:szCs w:val="24"/>
          <w:u w:val="single"/>
        </w:rPr>
        <w:t>д»______________________________________________________________________</w:t>
      </w:r>
    </w:p>
    <w:p w:rsidR="00313F2B" w:rsidRPr="00313F2B" w:rsidRDefault="00313F2B" w:rsidP="00313F2B">
      <w:pPr>
        <w:pStyle w:val="ConsPlusNonformat"/>
        <w:ind w:right="-141"/>
        <w:jc w:val="both"/>
        <w:rPr>
          <w:rFonts w:ascii="Arial" w:hAnsi="Arial" w:cs="Arial"/>
          <w:sz w:val="24"/>
          <w:szCs w:val="24"/>
          <w:u w:val="single"/>
        </w:rPr>
      </w:pPr>
      <w:r w:rsidRPr="00313F2B">
        <w:rPr>
          <w:rFonts w:ascii="Arial" w:hAnsi="Arial" w:cs="Arial"/>
          <w:sz w:val="24"/>
          <w:szCs w:val="24"/>
          <w:u w:val="single"/>
        </w:rPr>
        <w:t xml:space="preserve">2). Закрытое акционерное общество «Коммунальный </w:t>
      </w:r>
      <w:r>
        <w:rPr>
          <w:rFonts w:ascii="Arial" w:hAnsi="Arial" w:cs="Arial"/>
          <w:sz w:val="24"/>
          <w:szCs w:val="24"/>
          <w:u w:val="single"/>
        </w:rPr>
        <w:t>менеджмент»____________________</w:t>
      </w:r>
    </w:p>
    <w:p w:rsidR="00313F2B" w:rsidRPr="00313F2B" w:rsidRDefault="00313F2B" w:rsidP="00313F2B">
      <w:pPr>
        <w:pStyle w:val="ConsPlusNonformat"/>
        <w:ind w:right="-141"/>
        <w:jc w:val="both"/>
        <w:rPr>
          <w:rFonts w:ascii="Arial" w:hAnsi="Arial" w:cs="Arial"/>
          <w:sz w:val="24"/>
          <w:szCs w:val="24"/>
          <w:u w:val="single"/>
        </w:rPr>
      </w:pPr>
      <w:r w:rsidRPr="00313F2B">
        <w:rPr>
          <w:rFonts w:ascii="Arial" w:hAnsi="Arial" w:cs="Arial"/>
          <w:sz w:val="24"/>
          <w:szCs w:val="24"/>
          <w:u w:val="single"/>
        </w:rPr>
        <w:t>3). Общество с ограниченной ответственностью Упра</w:t>
      </w:r>
      <w:r>
        <w:rPr>
          <w:rFonts w:ascii="Arial" w:hAnsi="Arial" w:cs="Arial"/>
          <w:sz w:val="24"/>
          <w:szCs w:val="24"/>
          <w:u w:val="single"/>
        </w:rPr>
        <w:t>вляющая компания «</w:t>
      </w:r>
      <w:proofErr w:type="spellStart"/>
      <w:r>
        <w:rPr>
          <w:rFonts w:ascii="Arial" w:hAnsi="Arial" w:cs="Arial"/>
          <w:sz w:val="24"/>
          <w:szCs w:val="24"/>
          <w:u w:val="single"/>
        </w:rPr>
        <w:t>ЖилСервис</w:t>
      </w:r>
      <w:proofErr w:type="spellEnd"/>
      <w:r>
        <w:rPr>
          <w:rFonts w:ascii="Arial" w:hAnsi="Arial" w:cs="Arial"/>
          <w:sz w:val="24"/>
          <w:szCs w:val="24"/>
          <w:u w:val="single"/>
        </w:rPr>
        <w:t>»___</w:t>
      </w:r>
    </w:p>
    <w:p w:rsidR="00313F2B" w:rsidRPr="00313F2B" w:rsidRDefault="00313F2B" w:rsidP="00313F2B">
      <w:pPr>
        <w:pStyle w:val="ConsPlusNonformat"/>
        <w:ind w:right="-141"/>
        <w:jc w:val="both"/>
        <w:rPr>
          <w:rFonts w:ascii="Arial" w:hAnsi="Arial" w:cs="Arial"/>
          <w:sz w:val="24"/>
          <w:szCs w:val="24"/>
          <w:u w:val="single"/>
        </w:rPr>
      </w:pPr>
      <w:r w:rsidRPr="00313F2B">
        <w:rPr>
          <w:rFonts w:ascii="Arial" w:hAnsi="Arial" w:cs="Arial"/>
          <w:sz w:val="24"/>
          <w:szCs w:val="24"/>
          <w:u w:val="single"/>
        </w:rPr>
        <w:t>4). Общество с ограниченной ответственностью «</w:t>
      </w:r>
      <w:proofErr w:type="spellStart"/>
      <w:r w:rsidRPr="00313F2B">
        <w:rPr>
          <w:rFonts w:ascii="Arial" w:hAnsi="Arial" w:cs="Arial"/>
          <w:sz w:val="24"/>
          <w:szCs w:val="24"/>
          <w:u w:val="single"/>
        </w:rPr>
        <w:t>Жилищно</w:t>
      </w:r>
      <w:proofErr w:type="spellEnd"/>
      <w:r w:rsidRPr="00313F2B">
        <w:rPr>
          <w:rFonts w:ascii="Arial" w:hAnsi="Arial" w:cs="Arial"/>
          <w:sz w:val="24"/>
          <w:szCs w:val="24"/>
          <w:u w:val="single"/>
        </w:rPr>
        <w:t xml:space="preserve"> - коммунальное объединение «Спутник»</w:t>
      </w: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____________________________________________________________________</w:t>
      </w:r>
      <w:r w:rsidRPr="00313F2B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4C5EFD" w:rsidRDefault="00313F2B" w:rsidP="0029584A">
      <w:pPr>
        <w:pStyle w:val="ConsPlusNonformat"/>
        <w:ind w:right="142"/>
        <w:jc w:val="center"/>
        <w:rPr>
          <w:rFonts w:ascii="Arial" w:hAnsi="Arial" w:cs="Arial"/>
        </w:rPr>
      </w:pPr>
      <w:r w:rsidRPr="005D0E42">
        <w:rPr>
          <w:rFonts w:ascii="Arial" w:hAnsi="Arial" w:cs="Arial"/>
        </w:rPr>
        <w:t xml:space="preserve"> </w:t>
      </w:r>
      <w:r w:rsidR="005D0E42" w:rsidRPr="005D0E42">
        <w:rPr>
          <w:rFonts w:ascii="Arial" w:hAnsi="Arial" w:cs="Arial"/>
        </w:rPr>
        <w:t>(наименование организаций или ф.и.о. индивидуальных предпринимателей)</w:t>
      </w:r>
    </w:p>
    <w:p w:rsidR="00BC3F7D" w:rsidRPr="0029584A" w:rsidRDefault="00BC3F7D" w:rsidP="0029584A">
      <w:pPr>
        <w:pStyle w:val="ConsPlusNonformat"/>
        <w:ind w:right="142"/>
        <w:jc w:val="center"/>
        <w:rPr>
          <w:rFonts w:ascii="Arial" w:hAnsi="Arial" w:cs="Arial"/>
        </w:rPr>
      </w:pPr>
    </w:p>
    <w:p w:rsidR="005C644F" w:rsidRPr="00A42219" w:rsidRDefault="004C5EFD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  <w:r w:rsidRPr="00C673E4">
        <w:rPr>
          <w:rFonts w:ascii="Arial" w:hAnsi="Arial" w:cs="Arial"/>
          <w:sz w:val="22"/>
          <w:szCs w:val="22"/>
        </w:rPr>
        <w:t xml:space="preserve">    </w:t>
      </w:r>
      <w:r w:rsidRPr="00A42219">
        <w:rPr>
          <w:rFonts w:ascii="Arial" w:hAnsi="Arial" w:cs="Arial"/>
          <w:sz w:val="24"/>
          <w:szCs w:val="24"/>
        </w:rPr>
        <w:t>8.  Размер  платы  за  содержание  и ремонт жилого помещения в</w:t>
      </w:r>
      <w:r w:rsidR="005D0E42" w:rsidRPr="00A42219">
        <w:rPr>
          <w:rFonts w:ascii="Arial" w:hAnsi="Arial" w:cs="Arial"/>
          <w:sz w:val="24"/>
          <w:szCs w:val="24"/>
        </w:rPr>
        <w:t xml:space="preserve"> </w:t>
      </w:r>
      <w:r w:rsidRPr="00A42219">
        <w:rPr>
          <w:rFonts w:ascii="Arial" w:hAnsi="Arial" w:cs="Arial"/>
          <w:sz w:val="24"/>
          <w:szCs w:val="24"/>
        </w:rPr>
        <w:t xml:space="preserve">многоквартирном доме: </w:t>
      </w:r>
    </w:p>
    <w:p w:rsidR="004C5EFD" w:rsidRPr="00A42219" w:rsidRDefault="00313F2B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30</w:t>
      </w:r>
      <w:r w:rsidR="005D0E42" w:rsidRPr="00A42219">
        <w:rPr>
          <w:rFonts w:ascii="Arial" w:hAnsi="Arial" w:cs="Arial"/>
          <w:sz w:val="24"/>
          <w:szCs w:val="24"/>
          <w:u w:val="single"/>
        </w:rPr>
        <w:t xml:space="preserve">, </w:t>
      </w:r>
      <w:r>
        <w:rPr>
          <w:rFonts w:ascii="Arial" w:hAnsi="Arial" w:cs="Arial"/>
          <w:sz w:val="24"/>
          <w:szCs w:val="24"/>
          <w:u w:val="single"/>
        </w:rPr>
        <w:t>32</w:t>
      </w:r>
      <w:r w:rsidR="003B2F31" w:rsidRPr="00A42219">
        <w:rPr>
          <w:rFonts w:ascii="Arial" w:hAnsi="Arial" w:cs="Arial"/>
          <w:sz w:val="24"/>
          <w:szCs w:val="24"/>
          <w:u w:val="single"/>
        </w:rPr>
        <w:t xml:space="preserve"> рублей</w:t>
      </w:r>
      <w:r>
        <w:rPr>
          <w:rFonts w:ascii="Arial" w:hAnsi="Arial" w:cs="Arial"/>
          <w:sz w:val="24"/>
          <w:szCs w:val="24"/>
          <w:u w:val="single"/>
        </w:rPr>
        <w:t xml:space="preserve"> (тридцать  рублей тридцать две</w:t>
      </w:r>
      <w:r w:rsidR="00707520" w:rsidRPr="00A42219"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 xml:space="preserve"> копей</w:t>
      </w:r>
      <w:r w:rsidR="005D0E42" w:rsidRPr="00A42219">
        <w:rPr>
          <w:rFonts w:ascii="Arial" w:hAnsi="Arial" w:cs="Arial"/>
          <w:sz w:val="24"/>
          <w:szCs w:val="24"/>
          <w:u w:val="single"/>
        </w:rPr>
        <w:t>к</w:t>
      </w:r>
      <w:r>
        <w:rPr>
          <w:rFonts w:ascii="Arial" w:hAnsi="Arial" w:cs="Arial"/>
          <w:sz w:val="24"/>
          <w:szCs w:val="24"/>
          <w:u w:val="single"/>
        </w:rPr>
        <w:t>и</w:t>
      </w:r>
      <w:r w:rsidR="00620F7C" w:rsidRPr="00A42219">
        <w:rPr>
          <w:rFonts w:ascii="Arial" w:hAnsi="Arial" w:cs="Arial"/>
          <w:sz w:val="24"/>
          <w:szCs w:val="24"/>
          <w:u w:val="single"/>
        </w:rPr>
        <w:t>)</w:t>
      </w:r>
      <w:r w:rsidR="004C5EFD" w:rsidRPr="00A42219">
        <w:rPr>
          <w:rFonts w:ascii="Arial" w:hAnsi="Arial" w:cs="Arial"/>
          <w:sz w:val="24"/>
          <w:szCs w:val="24"/>
          <w:u w:val="single"/>
        </w:rPr>
        <w:t>.</w:t>
      </w:r>
      <w:r w:rsidR="00BC3F7D" w:rsidRPr="00A42219">
        <w:rPr>
          <w:rFonts w:ascii="Arial" w:hAnsi="Arial" w:cs="Arial"/>
          <w:sz w:val="24"/>
          <w:szCs w:val="24"/>
          <w:u w:val="single"/>
        </w:rPr>
        <w:t>_____________</w:t>
      </w:r>
      <w:r w:rsidR="00A42219">
        <w:rPr>
          <w:rFonts w:ascii="Arial" w:hAnsi="Arial" w:cs="Arial"/>
          <w:sz w:val="24"/>
          <w:szCs w:val="24"/>
          <w:u w:val="single"/>
        </w:rPr>
        <w:t>_________</w:t>
      </w:r>
    </w:p>
    <w:p w:rsidR="004C5EFD" w:rsidRDefault="004C5EFD" w:rsidP="005D0E42">
      <w:pPr>
        <w:pStyle w:val="ConsPlusNonformat"/>
        <w:ind w:right="142"/>
        <w:jc w:val="center"/>
        <w:rPr>
          <w:rFonts w:ascii="Arial" w:hAnsi="Arial" w:cs="Arial"/>
        </w:rPr>
      </w:pPr>
      <w:r w:rsidRPr="005D0E42">
        <w:rPr>
          <w:rFonts w:ascii="Arial" w:hAnsi="Arial" w:cs="Arial"/>
        </w:rPr>
        <w:t>(</w:t>
      </w:r>
      <w:proofErr w:type="gramStart"/>
      <w:r w:rsidRPr="005D0E42">
        <w:rPr>
          <w:rFonts w:ascii="Arial" w:hAnsi="Arial" w:cs="Arial"/>
        </w:rPr>
        <w:t>ц</w:t>
      </w:r>
      <w:proofErr w:type="gramEnd"/>
      <w:r w:rsidRPr="005D0E42">
        <w:rPr>
          <w:rFonts w:ascii="Arial" w:hAnsi="Arial" w:cs="Arial"/>
        </w:rPr>
        <w:t>ифрами и прописью)</w:t>
      </w:r>
    </w:p>
    <w:p w:rsidR="009E6FF9" w:rsidRPr="005D0E42" w:rsidRDefault="009E6FF9" w:rsidP="005D0E42">
      <w:pPr>
        <w:pStyle w:val="ConsPlusNonformat"/>
        <w:ind w:right="142"/>
        <w:jc w:val="center"/>
        <w:rPr>
          <w:rFonts w:ascii="Arial" w:hAnsi="Arial" w:cs="Arial"/>
        </w:rPr>
      </w:pPr>
    </w:p>
    <w:p w:rsidR="00147EFB" w:rsidRPr="00A42219" w:rsidRDefault="00CD20B9" w:rsidP="00147EFB">
      <w:pPr>
        <w:pStyle w:val="ConsPlusNonformat"/>
        <w:jc w:val="both"/>
        <w:rPr>
          <w:rFonts w:ascii="Arial" w:hAnsi="Arial" w:cs="Arial"/>
          <w:sz w:val="24"/>
          <w:szCs w:val="24"/>
        </w:rPr>
      </w:pPr>
      <w:bookmarkStart w:id="0" w:name="Par45"/>
      <w:bookmarkEnd w:id="0"/>
      <w:r>
        <w:rPr>
          <w:rFonts w:ascii="Arial" w:hAnsi="Arial" w:cs="Arial"/>
          <w:sz w:val="18"/>
          <w:szCs w:val="18"/>
        </w:rPr>
        <w:t xml:space="preserve">    </w:t>
      </w:r>
      <w:r w:rsidR="004C5EFD" w:rsidRPr="00C673E4">
        <w:rPr>
          <w:rFonts w:ascii="Arial" w:hAnsi="Arial" w:cs="Arial"/>
          <w:sz w:val="18"/>
          <w:szCs w:val="18"/>
        </w:rPr>
        <w:t xml:space="preserve"> </w:t>
      </w:r>
      <w:r w:rsidR="004C5EFD" w:rsidRPr="00A42219">
        <w:rPr>
          <w:rFonts w:ascii="Arial" w:hAnsi="Arial" w:cs="Arial"/>
          <w:sz w:val="24"/>
          <w:szCs w:val="24"/>
        </w:rPr>
        <w:t>9. Победителем     конкурса    признан    участник    конкурса</w:t>
      </w:r>
      <w:r w:rsidRPr="00A42219">
        <w:rPr>
          <w:rFonts w:ascii="Arial" w:hAnsi="Arial" w:cs="Arial"/>
          <w:sz w:val="24"/>
          <w:szCs w:val="24"/>
        </w:rPr>
        <w:t xml:space="preserve"> </w:t>
      </w:r>
    </w:p>
    <w:p w:rsidR="008B308A" w:rsidRPr="00A42219" w:rsidRDefault="000236CC" w:rsidP="00A42219">
      <w:pPr>
        <w:pStyle w:val="ConsPlusNonformat"/>
        <w:ind w:right="142"/>
        <w:jc w:val="both"/>
        <w:rPr>
          <w:rFonts w:ascii="Arial" w:hAnsi="Arial" w:cs="Arial"/>
          <w:sz w:val="24"/>
          <w:szCs w:val="24"/>
          <w:u w:val="single"/>
        </w:rPr>
      </w:pPr>
      <w:r w:rsidRPr="00313F2B">
        <w:rPr>
          <w:rFonts w:ascii="Arial" w:hAnsi="Arial" w:cs="Arial"/>
          <w:sz w:val="24"/>
          <w:szCs w:val="24"/>
          <w:u w:val="single"/>
        </w:rPr>
        <w:t>Общество с ограниченной ответственностью «</w:t>
      </w:r>
      <w:proofErr w:type="spellStart"/>
      <w:r w:rsidRPr="00313F2B">
        <w:rPr>
          <w:rFonts w:ascii="Arial" w:hAnsi="Arial" w:cs="Arial"/>
          <w:sz w:val="24"/>
          <w:szCs w:val="24"/>
          <w:u w:val="single"/>
        </w:rPr>
        <w:t>Жилищно</w:t>
      </w:r>
      <w:proofErr w:type="spellEnd"/>
      <w:r w:rsidRPr="00313F2B">
        <w:rPr>
          <w:rFonts w:ascii="Arial" w:hAnsi="Arial" w:cs="Arial"/>
          <w:sz w:val="24"/>
          <w:szCs w:val="24"/>
          <w:u w:val="single"/>
        </w:rPr>
        <w:t xml:space="preserve"> - к</w:t>
      </w:r>
      <w:r>
        <w:rPr>
          <w:rFonts w:ascii="Arial" w:hAnsi="Arial" w:cs="Arial"/>
          <w:sz w:val="24"/>
          <w:szCs w:val="24"/>
          <w:u w:val="single"/>
        </w:rPr>
        <w:t>оммунальное объединение «Город</w:t>
      </w:r>
      <w:r w:rsidRPr="00313F2B">
        <w:rPr>
          <w:rFonts w:ascii="Arial" w:hAnsi="Arial" w:cs="Arial"/>
          <w:sz w:val="24"/>
          <w:szCs w:val="24"/>
          <w:u w:val="single"/>
        </w:rPr>
        <w:t>»</w:t>
      </w: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____________________________________________________________________</w:t>
      </w:r>
    </w:p>
    <w:p w:rsidR="00CD20B9" w:rsidRDefault="008B308A" w:rsidP="00CE5268">
      <w:pPr>
        <w:pStyle w:val="ConsPlusNonformat"/>
        <w:ind w:right="142"/>
        <w:jc w:val="center"/>
        <w:rPr>
          <w:rFonts w:ascii="Arial" w:hAnsi="Arial" w:cs="Arial"/>
        </w:rPr>
      </w:pPr>
      <w:r w:rsidRPr="005D0E42">
        <w:rPr>
          <w:rFonts w:ascii="Arial" w:hAnsi="Arial" w:cs="Arial"/>
        </w:rPr>
        <w:t xml:space="preserve"> </w:t>
      </w:r>
      <w:r w:rsidR="004C5EFD" w:rsidRPr="005D0E42">
        <w:rPr>
          <w:rFonts w:ascii="Arial" w:hAnsi="Arial" w:cs="Arial"/>
        </w:rPr>
        <w:t>(наименование организации или ф.и.о. индивидуального</w:t>
      </w:r>
      <w:r w:rsidR="005D0E42" w:rsidRPr="005D0E42">
        <w:rPr>
          <w:rFonts w:ascii="Arial" w:hAnsi="Arial" w:cs="Arial"/>
        </w:rPr>
        <w:t xml:space="preserve"> </w:t>
      </w:r>
      <w:r w:rsidR="004C5EFD" w:rsidRPr="005D0E42">
        <w:rPr>
          <w:rFonts w:ascii="Arial" w:hAnsi="Arial" w:cs="Arial"/>
        </w:rPr>
        <w:t>предпринимателя)</w:t>
      </w:r>
    </w:p>
    <w:p w:rsidR="00BC3F7D" w:rsidRPr="005D0E42" w:rsidRDefault="00BC3F7D" w:rsidP="00CE5268">
      <w:pPr>
        <w:pStyle w:val="ConsPlusNonformat"/>
        <w:ind w:right="142"/>
        <w:jc w:val="center"/>
        <w:rPr>
          <w:rFonts w:ascii="Arial" w:hAnsi="Arial" w:cs="Arial"/>
        </w:rPr>
      </w:pPr>
    </w:p>
    <w:p w:rsidR="003B2F31" w:rsidRPr="00A42219" w:rsidRDefault="004C5EFD" w:rsidP="00147EFB">
      <w:pPr>
        <w:pStyle w:val="ConsPlusNonformat"/>
        <w:ind w:right="142"/>
        <w:jc w:val="both"/>
        <w:rPr>
          <w:rFonts w:ascii="Arial" w:hAnsi="Arial" w:cs="Arial"/>
          <w:sz w:val="24"/>
          <w:szCs w:val="24"/>
          <w:u w:val="single"/>
        </w:rPr>
      </w:pPr>
      <w:r w:rsidRPr="00A42219">
        <w:rPr>
          <w:rFonts w:ascii="Arial" w:hAnsi="Arial" w:cs="Arial"/>
          <w:sz w:val="24"/>
          <w:szCs w:val="24"/>
        </w:rPr>
        <w:t xml:space="preserve">    10.  Последнее предложение наибольшей стоимости дополнительных</w:t>
      </w:r>
      <w:r w:rsidR="005D0E42" w:rsidRPr="00A42219">
        <w:rPr>
          <w:rFonts w:ascii="Arial" w:hAnsi="Arial" w:cs="Arial"/>
          <w:sz w:val="24"/>
          <w:szCs w:val="24"/>
        </w:rPr>
        <w:t xml:space="preserve"> </w:t>
      </w:r>
      <w:r w:rsidRPr="00A42219">
        <w:rPr>
          <w:rFonts w:ascii="Arial" w:hAnsi="Arial" w:cs="Arial"/>
          <w:sz w:val="24"/>
          <w:szCs w:val="24"/>
        </w:rPr>
        <w:t xml:space="preserve">работ и услуг, сделанное участником конкурса, указанным в </w:t>
      </w:r>
      <w:hyperlink w:anchor="Par45" w:history="1">
        <w:r w:rsidRPr="00A42219">
          <w:rPr>
            <w:rFonts w:ascii="Arial" w:hAnsi="Arial" w:cs="Arial"/>
            <w:color w:val="0000FF"/>
            <w:sz w:val="24"/>
            <w:szCs w:val="24"/>
          </w:rPr>
          <w:t>пункте 9</w:t>
        </w:r>
      </w:hyperlink>
      <w:r w:rsidR="005D0E42" w:rsidRPr="00A42219">
        <w:rPr>
          <w:rFonts w:ascii="Arial" w:hAnsi="Arial" w:cs="Arial"/>
          <w:sz w:val="24"/>
          <w:szCs w:val="24"/>
        </w:rPr>
        <w:t xml:space="preserve"> </w:t>
      </w:r>
      <w:r w:rsidRPr="00A42219">
        <w:rPr>
          <w:rFonts w:ascii="Arial" w:hAnsi="Arial" w:cs="Arial"/>
          <w:sz w:val="24"/>
          <w:szCs w:val="24"/>
        </w:rPr>
        <w:t xml:space="preserve">настоящего </w:t>
      </w:r>
      <w:r w:rsidR="00722A90" w:rsidRPr="00A42219">
        <w:rPr>
          <w:rFonts w:ascii="Arial" w:hAnsi="Arial" w:cs="Arial"/>
          <w:sz w:val="24"/>
          <w:szCs w:val="24"/>
        </w:rPr>
        <w:t>протокола:</w:t>
      </w:r>
      <w:r w:rsidR="00905777" w:rsidRPr="00A42219">
        <w:rPr>
          <w:rFonts w:ascii="Arial" w:hAnsi="Arial" w:cs="Arial"/>
          <w:sz w:val="24"/>
          <w:szCs w:val="24"/>
        </w:rPr>
        <w:t xml:space="preserve"> </w:t>
      </w:r>
      <w:r w:rsidR="000236CC">
        <w:rPr>
          <w:rFonts w:ascii="Arial" w:hAnsi="Arial" w:cs="Arial"/>
          <w:sz w:val="24"/>
          <w:szCs w:val="24"/>
          <w:u w:val="single"/>
        </w:rPr>
        <w:t>25 000 000</w:t>
      </w:r>
      <w:r w:rsidR="00313F2B">
        <w:rPr>
          <w:rFonts w:ascii="Arial" w:hAnsi="Arial" w:cs="Arial"/>
          <w:sz w:val="24"/>
          <w:szCs w:val="24"/>
          <w:u w:val="single"/>
        </w:rPr>
        <w:t>_рублей</w:t>
      </w:r>
      <w:r w:rsidR="000236CC">
        <w:rPr>
          <w:rFonts w:ascii="Arial" w:hAnsi="Arial" w:cs="Arial"/>
          <w:sz w:val="24"/>
          <w:szCs w:val="24"/>
          <w:u w:val="single"/>
        </w:rPr>
        <w:t xml:space="preserve"> (двадцать пять миллионов) рублей.__________________________________</w:t>
      </w:r>
      <w:r w:rsidR="00313F2B">
        <w:rPr>
          <w:rFonts w:ascii="Arial" w:hAnsi="Arial" w:cs="Arial"/>
          <w:sz w:val="24"/>
          <w:szCs w:val="24"/>
          <w:u w:val="single"/>
        </w:rPr>
        <w:t xml:space="preserve">  </w:t>
      </w:r>
    </w:p>
    <w:p w:rsidR="00D27E4E" w:rsidRDefault="004C5EFD" w:rsidP="00D27E4E">
      <w:pPr>
        <w:pStyle w:val="ConsPlusNonformat"/>
        <w:ind w:right="142"/>
        <w:jc w:val="center"/>
        <w:rPr>
          <w:rFonts w:ascii="Arial" w:hAnsi="Arial" w:cs="Arial"/>
        </w:rPr>
      </w:pPr>
      <w:r w:rsidRPr="005D0E42">
        <w:rPr>
          <w:rFonts w:ascii="Arial" w:hAnsi="Arial" w:cs="Arial"/>
        </w:rPr>
        <w:t>(</w:t>
      </w:r>
      <w:proofErr w:type="gramStart"/>
      <w:r w:rsidRPr="005D0E42">
        <w:rPr>
          <w:rFonts w:ascii="Arial" w:hAnsi="Arial" w:cs="Arial"/>
        </w:rPr>
        <w:t>ц</w:t>
      </w:r>
      <w:proofErr w:type="gramEnd"/>
      <w:r w:rsidRPr="005D0E42">
        <w:rPr>
          <w:rFonts w:ascii="Arial" w:hAnsi="Arial" w:cs="Arial"/>
        </w:rPr>
        <w:t>ифрами и прописью)</w:t>
      </w:r>
    </w:p>
    <w:p w:rsidR="00BC3F7D" w:rsidRPr="005D0E42" w:rsidRDefault="00BC3F7D" w:rsidP="00D27E4E">
      <w:pPr>
        <w:pStyle w:val="ConsPlusNonformat"/>
        <w:ind w:right="142"/>
        <w:jc w:val="center"/>
        <w:rPr>
          <w:rFonts w:ascii="Arial" w:hAnsi="Arial" w:cs="Arial"/>
        </w:rPr>
      </w:pPr>
    </w:p>
    <w:p w:rsidR="008B308A" w:rsidRDefault="004C5EFD" w:rsidP="008B308A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  <w:r w:rsidRPr="00A42219">
        <w:rPr>
          <w:rFonts w:ascii="Arial" w:hAnsi="Arial" w:cs="Arial"/>
          <w:sz w:val="24"/>
          <w:szCs w:val="24"/>
        </w:rPr>
        <w:t>11.   Перечень  дополнительных  работ  и  услуг,  предложенный</w:t>
      </w:r>
      <w:r w:rsidR="005D0E42" w:rsidRPr="00A42219">
        <w:rPr>
          <w:rFonts w:ascii="Arial" w:hAnsi="Arial" w:cs="Arial"/>
          <w:sz w:val="24"/>
          <w:szCs w:val="24"/>
        </w:rPr>
        <w:t xml:space="preserve"> </w:t>
      </w:r>
      <w:r w:rsidRPr="00A42219">
        <w:rPr>
          <w:rFonts w:ascii="Arial" w:hAnsi="Arial" w:cs="Arial"/>
          <w:sz w:val="24"/>
          <w:szCs w:val="24"/>
        </w:rPr>
        <w:t>победителем конкурса</w:t>
      </w:r>
      <w:r w:rsidR="00905777" w:rsidRPr="00A42219">
        <w:rPr>
          <w:rFonts w:ascii="Arial" w:hAnsi="Arial" w:cs="Arial"/>
          <w:sz w:val="24"/>
          <w:szCs w:val="24"/>
        </w:rPr>
        <w:t>:</w:t>
      </w:r>
      <w:r w:rsidR="00D27E4E" w:rsidRPr="00A42219">
        <w:rPr>
          <w:rFonts w:ascii="Arial" w:hAnsi="Arial" w:cs="Arial"/>
          <w:sz w:val="24"/>
          <w:szCs w:val="24"/>
        </w:rPr>
        <w:t xml:space="preserve"> </w:t>
      </w:r>
    </w:p>
    <w:p w:rsidR="000236CC" w:rsidRPr="00AD3680" w:rsidRDefault="00683490" w:rsidP="00501F5E">
      <w:pPr>
        <w:pStyle w:val="ConsPlusNonformat"/>
        <w:ind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3680">
        <w:rPr>
          <w:rFonts w:ascii="Arial" w:eastAsia="Times New Roman" w:hAnsi="Arial" w:cs="Arial"/>
          <w:sz w:val="24"/>
          <w:szCs w:val="24"/>
          <w:lang w:eastAsia="ru-RU"/>
        </w:rPr>
        <w:t>- Сухая уборка лестничных площадок и маршей – 1 раз в неделю;</w:t>
      </w:r>
    </w:p>
    <w:p w:rsidR="00683490" w:rsidRPr="00AD3680" w:rsidRDefault="00683490" w:rsidP="00501F5E">
      <w:pPr>
        <w:pStyle w:val="ConsPlusNonformat"/>
        <w:ind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3680">
        <w:rPr>
          <w:rFonts w:ascii="Arial" w:eastAsia="Times New Roman" w:hAnsi="Arial" w:cs="Arial"/>
          <w:sz w:val="24"/>
          <w:szCs w:val="24"/>
          <w:lang w:eastAsia="ru-RU"/>
        </w:rPr>
        <w:t>- Влажная уборка  лестничных площадок и маршей – 1 раз в месяц;</w:t>
      </w:r>
    </w:p>
    <w:p w:rsidR="00AD3680" w:rsidRDefault="00683490" w:rsidP="00501F5E">
      <w:pPr>
        <w:pStyle w:val="ConsPlusNonformat"/>
        <w:ind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3680">
        <w:rPr>
          <w:rFonts w:ascii="Arial" w:eastAsia="Times New Roman" w:hAnsi="Arial" w:cs="Arial"/>
          <w:sz w:val="24"/>
          <w:szCs w:val="24"/>
          <w:lang w:eastAsia="ru-RU"/>
        </w:rPr>
        <w:t xml:space="preserve">- Влажная уборка тамбуров, холлов, коридоров, лифтовых площадок и лифтовых холлов </w:t>
      </w:r>
    </w:p>
    <w:p w:rsidR="00683490" w:rsidRPr="00AD3680" w:rsidRDefault="00AD3680" w:rsidP="00501F5E">
      <w:pPr>
        <w:pStyle w:val="ConsPlusNonformat"/>
        <w:ind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683490" w:rsidRPr="00AD3680">
        <w:rPr>
          <w:rFonts w:ascii="Arial" w:eastAsia="Times New Roman" w:hAnsi="Arial" w:cs="Arial"/>
          <w:sz w:val="24"/>
          <w:szCs w:val="24"/>
          <w:lang w:eastAsia="ru-RU"/>
        </w:rPr>
        <w:t>и кабин - 1 раз в неделю;</w:t>
      </w:r>
    </w:p>
    <w:p w:rsidR="00AD3680" w:rsidRDefault="00683490" w:rsidP="00501F5E">
      <w:pPr>
        <w:pStyle w:val="ConsPlusNonformat"/>
        <w:ind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3680">
        <w:rPr>
          <w:rFonts w:ascii="Arial" w:eastAsia="Times New Roman" w:hAnsi="Arial" w:cs="Arial"/>
          <w:sz w:val="24"/>
          <w:szCs w:val="24"/>
          <w:lang w:eastAsia="ru-RU"/>
        </w:rPr>
        <w:t xml:space="preserve">- Мытье окон и влажная протирка дверей в помещениях общего пользования – 3 раза </w:t>
      </w:r>
      <w:proofErr w:type="gramStart"/>
      <w:r w:rsidRPr="00AD3680">
        <w:rPr>
          <w:rFonts w:ascii="Arial" w:eastAsia="Times New Roman" w:hAnsi="Arial" w:cs="Arial"/>
          <w:sz w:val="24"/>
          <w:szCs w:val="24"/>
          <w:lang w:eastAsia="ru-RU"/>
        </w:rPr>
        <w:t>в</w:t>
      </w:r>
      <w:proofErr w:type="gramEnd"/>
      <w:r w:rsidRPr="00AD368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683490" w:rsidRPr="00AD3680" w:rsidRDefault="00AD3680" w:rsidP="00501F5E">
      <w:pPr>
        <w:pStyle w:val="ConsPlusNonformat"/>
        <w:ind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683490" w:rsidRPr="00AD3680">
        <w:rPr>
          <w:rFonts w:ascii="Arial" w:eastAsia="Times New Roman" w:hAnsi="Arial" w:cs="Arial"/>
          <w:sz w:val="24"/>
          <w:szCs w:val="24"/>
          <w:lang w:eastAsia="ru-RU"/>
        </w:rPr>
        <w:t>год;</w:t>
      </w:r>
    </w:p>
    <w:p w:rsidR="00683490" w:rsidRPr="00AD3680" w:rsidRDefault="00683490" w:rsidP="00501F5E">
      <w:pPr>
        <w:pStyle w:val="ConsPlusNonformat"/>
        <w:ind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3680">
        <w:rPr>
          <w:rFonts w:ascii="Arial" w:eastAsia="Times New Roman" w:hAnsi="Arial" w:cs="Arial"/>
          <w:sz w:val="24"/>
          <w:szCs w:val="24"/>
          <w:lang w:eastAsia="ru-RU"/>
        </w:rPr>
        <w:t>- Уборка чердачного и подвального помещений – 2 раза в год;</w:t>
      </w:r>
    </w:p>
    <w:p w:rsidR="00683490" w:rsidRPr="00AD3680" w:rsidRDefault="00683490" w:rsidP="00501F5E">
      <w:pPr>
        <w:pStyle w:val="ConsPlusNonformat"/>
        <w:ind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3680">
        <w:rPr>
          <w:rFonts w:ascii="Arial" w:eastAsia="Times New Roman" w:hAnsi="Arial" w:cs="Arial"/>
          <w:sz w:val="24"/>
          <w:szCs w:val="24"/>
          <w:lang w:eastAsia="ru-RU"/>
        </w:rPr>
        <w:t>- Подготовка зданий к праздникам – 1 раз в год;</w:t>
      </w:r>
    </w:p>
    <w:p w:rsidR="00AD3680" w:rsidRDefault="00683490" w:rsidP="00501F5E">
      <w:pPr>
        <w:pStyle w:val="ConsPlusNonformat"/>
        <w:ind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3680">
        <w:rPr>
          <w:rFonts w:ascii="Arial" w:eastAsia="Times New Roman" w:hAnsi="Arial" w:cs="Arial"/>
          <w:sz w:val="24"/>
          <w:szCs w:val="24"/>
          <w:lang w:eastAsia="ru-RU"/>
        </w:rPr>
        <w:t xml:space="preserve">- Очистка фасада от </w:t>
      </w:r>
      <w:proofErr w:type="spellStart"/>
      <w:r w:rsidRPr="00AD3680">
        <w:rPr>
          <w:rFonts w:ascii="Arial" w:eastAsia="Times New Roman" w:hAnsi="Arial" w:cs="Arial"/>
          <w:sz w:val="24"/>
          <w:szCs w:val="24"/>
          <w:lang w:eastAsia="ru-RU"/>
        </w:rPr>
        <w:t>вандальных</w:t>
      </w:r>
      <w:proofErr w:type="spellEnd"/>
      <w:r w:rsidRPr="00AD3680">
        <w:rPr>
          <w:rFonts w:ascii="Arial" w:eastAsia="Times New Roman" w:hAnsi="Arial" w:cs="Arial"/>
          <w:sz w:val="24"/>
          <w:szCs w:val="24"/>
          <w:lang w:eastAsia="ru-RU"/>
        </w:rPr>
        <w:t xml:space="preserve"> надписей (граффити) и бумажной рекламы </w:t>
      </w:r>
    </w:p>
    <w:p w:rsidR="00683490" w:rsidRPr="00AD3680" w:rsidRDefault="00AD3680" w:rsidP="00501F5E">
      <w:pPr>
        <w:pStyle w:val="ConsPlusNonformat"/>
        <w:ind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683490" w:rsidRPr="00AD3680">
        <w:rPr>
          <w:rFonts w:ascii="Arial" w:eastAsia="Times New Roman" w:hAnsi="Arial" w:cs="Arial"/>
          <w:sz w:val="24"/>
          <w:szCs w:val="24"/>
          <w:lang w:eastAsia="ru-RU"/>
        </w:rPr>
        <w:t>(объявлений) на уровне первого этажа – 2 раза в год;</w:t>
      </w:r>
    </w:p>
    <w:p w:rsidR="00683490" w:rsidRPr="00AD3680" w:rsidRDefault="00683490" w:rsidP="00501F5E">
      <w:pPr>
        <w:pStyle w:val="ConsPlusNonformat"/>
        <w:ind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3680">
        <w:rPr>
          <w:rFonts w:ascii="Arial" w:eastAsia="Times New Roman" w:hAnsi="Arial" w:cs="Arial"/>
          <w:sz w:val="24"/>
          <w:szCs w:val="24"/>
          <w:lang w:eastAsia="ru-RU"/>
        </w:rPr>
        <w:t>- Подрезка деревьев и кустарников – 2 раза в год;</w:t>
      </w:r>
    </w:p>
    <w:p w:rsidR="00AD3680" w:rsidRDefault="00683490" w:rsidP="00501F5E">
      <w:pPr>
        <w:pStyle w:val="ConsPlusNonformat"/>
        <w:ind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3680">
        <w:rPr>
          <w:rFonts w:ascii="Arial" w:eastAsia="Times New Roman" w:hAnsi="Arial" w:cs="Arial"/>
          <w:sz w:val="24"/>
          <w:szCs w:val="24"/>
          <w:lang w:eastAsia="ru-RU"/>
        </w:rPr>
        <w:t xml:space="preserve">- Проверка заземления оболочки </w:t>
      </w:r>
      <w:proofErr w:type="spellStart"/>
      <w:r w:rsidRPr="00AD3680">
        <w:rPr>
          <w:rFonts w:ascii="Arial" w:eastAsia="Times New Roman" w:hAnsi="Arial" w:cs="Arial"/>
          <w:sz w:val="24"/>
          <w:szCs w:val="24"/>
          <w:lang w:eastAsia="ru-RU"/>
        </w:rPr>
        <w:t>электрокабеля</w:t>
      </w:r>
      <w:proofErr w:type="spellEnd"/>
      <w:r w:rsidRPr="00AD3680">
        <w:rPr>
          <w:rFonts w:ascii="Arial" w:eastAsia="Times New Roman" w:hAnsi="Arial" w:cs="Arial"/>
          <w:sz w:val="24"/>
          <w:szCs w:val="24"/>
          <w:lang w:eastAsia="ru-RU"/>
        </w:rPr>
        <w:t xml:space="preserve">, оборудования, замеры сопротивления </w:t>
      </w:r>
    </w:p>
    <w:p w:rsidR="00AD3680" w:rsidRDefault="00AD3680" w:rsidP="00501F5E">
      <w:pPr>
        <w:pStyle w:val="ConsPlusNonformat"/>
        <w:ind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683490" w:rsidRPr="00AD3680">
        <w:rPr>
          <w:rFonts w:ascii="Arial" w:eastAsia="Times New Roman" w:hAnsi="Arial" w:cs="Arial"/>
          <w:sz w:val="24"/>
          <w:szCs w:val="24"/>
          <w:lang w:eastAsia="ru-RU"/>
        </w:rPr>
        <w:t xml:space="preserve">изоляции проводов и восстановление цепей заземления по результатам проверки –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</w:p>
    <w:p w:rsidR="00683490" w:rsidRPr="00AD3680" w:rsidRDefault="00AD3680" w:rsidP="00501F5E">
      <w:pPr>
        <w:pStyle w:val="ConsPlusNonformat"/>
        <w:ind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83490" w:rsidRPr="00AD3680">
        <w:rPr>
          <w:rFonts w:ascii="Arial" w:eastAsia="Times New Roman" w:hAnsi="Arial" w:cs="Arial"/>
          <w:sz w:val="24"/>
          <w:szCs w:val="24"/>
          <w:lang w:eastAsia="ru-RU"/>
        </w:rPr>
        <w:t>1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83490" w:rsidRPr="00AD3680">
        <w:rPr>
          <w:rFonts w:ascii="Arial" w:eastAsia="Times New Roman" w:hAnsi="Arial" w:cs="Arial"/>
          <w:sz w:val="24"/>
          <w:szCs w:val="24"/>
          <w:lang w:eastAsia="ru-RU"/>
        </w:rPr>
        <w:t>раз в год;</w:t>
      </w:r>
    </w:p>
    <w:p w:rsidR="00683490" w:rsidRPr="00AD3680" w:rsidRDefault="00683490" w:rsidP="00501F5E">
      <w:pPr>
        <w:pStyle w:val="ConsPlusNonformat"/>
        <w:ind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3680">
        <w:rPr>
          <w:rFonts w:ascii="Arial" w:eastAsia="Times New Roman" w:hAnsi="Arial" w:cs="Arial"/>
          <w:sz w:val="24"/>
          <w:szCs w:val="24"/>
          <w:lang w:eastAsia="ru-RU"/>
        </w:rPr>
        <w:t>- Дезинсекция – 1 раз в год;</w:t>
      </w:r>
    </w:p>
    <w:p w:rsidR="00683490" w:rsidRPr="00AD3680" w:rsidRDefault="00683490" w:rsidP="00501F5E">
      <w:pPr>
        <w:pStyle w:val="ConsPlusNonformat"/>
        <w:ind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3680">
        <w:rPr>
          <w:rFonts w:ascii="Arial" w:eastAsia="Times New Roman" w:hAnsi="Arial" w:cs="Arial"/>
          <w:sz w:val="24"/>
          <w:szCs w:val="24"/>
          <w:lang w:eastAsia="ru-RU"/>
        </w:rPr>
        <w:t>- Проверка и очистка  кровли и водоотводящих устройств от мусора, грязи и наледи, препятствующих стоку дождевых и талых вод – 1 раз в месяц;</w:t>
      </w:r>
    </w:p>
    <w:p w:rsidR="00683490" w:rsidRPr="00AD3680" w:rsidRDefault="00683490" w:rsidP="00501F5E">
      <w:pPr>
        <w:pStyle w:val="ConsPlusNonformat"/>
        <w:ind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3680">
        <w:rPr>
          <w:rFonts w:ascii="Arial" w:eastAsia="Times New Roman" w:hAnsi="Arial" w:cs="Arial"/>
          <w:sz w:val="24"/>
          <w:szCs w:val="24"/>
          <w:lang w:eastAsia="ru-RU"/>
        </w:rPr>
        <w:t>- Влажная протирка колпаков светильников и подоконников в помещениях общего пользования -  3 раза в год;</w:t>
      </w:r>
    </w:p>
    <w:p w:rsidR="00683490" w:rsidRPr="00AD3680" w:rsidRDefault="00683490" w:rsidP="00501F5E">
      <w:pPr>
        <w:pStyle w:val="ConsPlusNonformat"/>
        <w:ind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3680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AD3680" w:rsidRPr="00AD3680">
        <w:rPr>
          <w:rFonts w:ascii="Arial" w:eastAsia="Times New Roman" w:hAnsi="Arial" w:cs="Arial"/>
          <w:sz w:val="24"/>
          <w:szCs w:val="24"/>
          <w:lang w:eastAsia="ru-RU"/>
        </w:rPr>
        <w:t>Промывка урн – 3 раза в месяц;</w:t>
      </w:r>
    </w:p>
    <w:p w:rsidR="00AD3680" w:rsidRPr="00AD3680" w:rsidRDefault="00AD3680" w:rsidP="00501F5E">
      <w:pPr>
        <w:pStyle w:val="ConsPlusNonformat"/>
        <w:ind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3680">
        <w:rPr>
          <w:rFonts w:ascii="Arial" w:eastAsia="Times New Roman" w:hAnsi="Arial" w:cs="Arial"/>
          <w:sz w:val="24"/>
          <w:szCs w:val="24"/>
          <w:lang w:eastAsia="ru-RU"/>
        </w:rPr>
        <w:t>- Полив газонов в летний период (с учетом стоимости воды) – 3 раза;</w:t>
      </w:r>
    </w:p>
    <w:p w:rsidR="00AD3680" w:rsidRPr="00AD3680" w:rsidRDefault="00AD3680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  <w:r w:rsidRPr="00AD3680">
        <w:rPr>
          <w:rFonts w:ascii="Arial" w:eastAsia="Times New Roman" w:hAnsi="Arial" w:cs="Arial"/>
          <w:sz w:val="24"/>
          <w:szCs w:val="24"/>
          <w:lang w:eastAsia="ru-RU"/>
        </w:rPr>
        <w:t>- Полив тротуаров в летний период (с учетом стоимости воды) – 3 раза.</w:t>
      </w:r>
    </w:p>
    <w:p w:rsidR="000236CC" w:rsidRDefault="000236CC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</w:p>
    <w:p w:rsidR="002279EE" w:rsidRPr="00A42219" w:rsidRDefault="004C5EFD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  <w:r w:rsidRPr="00A42219">
        <w:rPr>
          <w:rFonts w:ascii="Arial" w:hAnsi="Arial" w:cs="Arial"/>
          <w:sz w:val="24"/>
          <w:szCs w:val="24"/>
        </w:rPr>
        <w:t>12.  Участником  конкурса,  сделавшим  предыдущее  предложение</w:t>
      </w:r>
      <w:r w:rsidR="005D0E42" w:rsidRPr="00A42219">
        <w:rPr>
          <w:rFonts w:ascii="Arial" w:hAnsi="Arial" w:cs="Arial"/>
          <w:sz w:val="24"/>
          <w:szCs w:val="24"/>
        </w:rPr>
        <w:t xml:space="preserve"> </w:t>
      </w:r>
      <w:r w:rsidRPr="00A42219">
        <w:rPr>
          <w:rFonts w:ascii="Arial" w:hAnsi="Arial" w:cs="Arial"/>
          <w:sz w:val="24"/>
          <w:szCs w:val="24"/>
        </w:rPr>
        <w:t>наибольшей   стоимости   дополнительных  работ  и  услуг,  признан</w:t>
      </w:r>
      <w:r w:rsidR="005D0E42" w:rsidRPr="00A42219">
        <w:rPr>
          <w:rFonts w:ascii="Arial" w:hAnsi="Arial" w:cs="Arial"/>
          <w:sz w:val="24"/>
          <w:szCs w:val="24"/>
        </w:rPr>
        <w:t xml:space="preserve"> </w:t>
      </w:r>
      <w:r w:rsidRPr="00A42219">
        <w:rPr>
          <w:rFonts w:ascii="Arial" w:hAnsi="Arial" w:cs="Arial"/>
          <w:sz w:val="24"/>
          <w:szCs w:val="24"/>
        </w:rPr>
        <w:t>участник конкурса</w:t>
      </w:r>
      <w:r w:rsidR="003A1FF1" w:rsidRPr="00A42219">
        <w:rPr>
          <w:rFonts w:ascii="Arial" w:hAnsi="Arial" w:cs="Arial"/>
          <w:sz w:val="24"/>
          <w:szCs w:val="24"/>
        </w:rPr>
        <w:t xml:space="preserve"> </w:t>
      </w:r>
      <w:r w:rsidR="00313F2B">
        <w:rPr>
          <w:rFonts w:ascii="Arial" w:hAnsi="Arial" w:cs="Arial"/>
          <w:sz w:val="24"/>
          <w:szCs w:val="24"/>
        </w:rPr>
        <w:t>___________________________________________________________________________</w:t>
      </w:r>
    </w:p>
    <w:p w:rsidR="004C5EFD" w:rsidRDefault="00313F2B" w:rsidP="00C673E4">
      <w:pPr>
        <w:pStyle w:val="ConsPlusNonformat"/>
        <w:ind w:right="142"/>
        <w:jc w:val="center"/>
        <w:rPr>
          <w:rFonts w:ascii="Arial" w:hAnsi="Arial" w:cs="Arial"/>
        </w:rPr>
      </w:pPr>
      <w:r w:rsidRPr="005D0E42">
        <w:rPr>
          <w:rFonts w:ascii="Arial" w:hAnsi="Arial" w:cs="Arial"/>
        </w:rPr>
        <w:t xml:space="preserve"> </w:t>
      </w:r>
      <w:r w:rsidR="004C5EFD" w:rsidRPr="005D0E42">
        <w:rPr>
          <w:rFonts w:ascii="Arial" w:hAnsi="Arial" w:cs="Arial"/>
        </w:rPr>
        <w:t>(наименование организации или ф.и.о. индивидуального</w:t>
      </w:r>
      <w:r w:rsidR="005D0E42" w:rsidRPr="005D0E42">
        <w:rPr>
          <w:rFonts w:ascii="Arial" w:hAnsi="Arial" w:cs="Arial"/>
        </w:rPr>
        <w:t xml:space="preserve"> </w:t>
      </w:r>
      <w:r w:rsidR="004C5EFD" w:rsidRPr="005D0E42">
        <w:rPr>
          <w:rFonts w:ascii="Arial" w:hAnsi="Arial" w:cs="Arial"/>
        </w:rPr>
        <w:t>предпринимателя)</w:t>
      </w:r>
    </w:p>
    <w:p w:rsidR="003B2F31" w:rsidRPr="005D0E42" w:rsidRDefault="003B2F31" w:rsidP="00C673E4">
      <w:pPr>
        <w:pStyle w:val="ConsPlusNonformat"/>
        <w:ind w:right="142"/>
        <w:jc w:val="center"/>
        <w:rPr>
          <w:rFonts w:ascii="Arial" w:hAnsi="Arial" w:cs="Arial"/>
        </w:rPr>
      </w:pPr>
    </w:p>
    <w:p w:rsidR="004C5EFD" w:rsidRPr="00A42219" w:rsidRDefault="004C5EFD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  <w:u w:val="single"/>
        </w:rPr>
      </w:pPr>
      <w:r w:rsidRPr="00A42219">
        <w:rPr>
          <w:rFonts w:ascii="Arial" w:hAnsi="Arial" w:cs="Arial"/>
          <w:sz w:val="24"/>
          <w:szCs w:val="24"/>
        </w:rPr>
        <w:t>13. Предыдущее предложение наибольшей стоимости дополнительных</w:t>
      </w:r>
      <w:r w:rsidR="00080FD1" w:rsidRPr="00A42219">
        <w:rPr>
          <w:rFonts w:ascii="Arial" w:hAnsi="Arial" w:cs="Arial"/>
          <w:sz w:val="24"/>
          <w:szCs w:val="24"/>
        </w:rPr>
        <w:t xml:space="preserve"> </w:t>
      </w:r>
      <w:r w:rsidRPr="00A42219">
        <w:rPr>
          <w:rFonts w:ascii="Arial" w:hAnsi="Arial" w:cs="Arial"/>
          <w:sz w:val="24"/>
          <w:szCs w:val="24"/>
        </w:rPr>
        <w:t>работ  и  услуг, сделанное участником конкурса, указанным в пункте</w:t>
      </w:r>
      <w:r w:rsidR="00080FD1" w:rsidRPr="00A42219">
        <w:rPr>
          <w:rFonts w:ascii="Arial" w:hAnsi="Arial" w:cs="Arial"/>
          <w:sz w:val="24"/>
          <w:szCs w:val="24"/>
        </w:rPr>
        <w:t xml:space="preserve"> </w:t>
      </w:r>
      <w:hyperlink w:anchor="Par61" w:history="1">
        <w:r w:rsidRPr="00A42219">
          <w:rPr>
            <w:rFonts w:ascii="Arial" w:hAnsi="Arial" w:cs="Arial"/>
            <w:color w:val="0000FF"/>
            <w:sz w:val="24"/>
            <w:szCs w:val="24"/>
          </w:rPr>
          <w:t>12</w:t>
        </w:r>
      </w:hyperlink>
      <w:r w:rsidRPr="00A42219">
        <w:rPr>
          <w:rFonts w:ascii="Arial" w:hAnsi="Arial" w:cs="Arial"/>
          <w:sz w:val="24"/>
          <w:szCs w:val="24"/>
        </w:rPr>
        <w:t xml:space="preserve"> настоящего проток</w:t>
      </w:r>
      <w:r w:rsidR="003A1FF1" w:rsidRPr="00A42219">
        <w:rPr>
          <w:rFonts w:ascii="Arial" w:hAnsi="Arial" w:cs="Arial"/>
          <w:sz w:val="24"/>
          <w:szCs w:val="24"/>
        </w:rPr>
        <w:t>ола</w:t>
      </w:r>
      <w:r w:rsidR="00CD20B9" w:rsidRPr="00A42219">
        <w:rPr>
          <w:rFonts w:ascii="Arial" w:hAnsi="Arial" w:cs="Arial"/>
          <w:sz w:val="24"/>
          <w:szCs w:val="24"/>
        </w:rPr>
        <w:t>:</w:t>
      </w:r>
      <w:r w:rsidR="002279EE" w:rsidRPr="00A42219">
        <w:rPr>
          <w:rFonts w:ascii="Arial" w:hAnsi="Arial" w:cs="Arial"/>
          <w:sz w:val="24"/>
          <w:szCs w:val="24"/>
        </w:rPr>
        <w:t xml:space="preserve"> </w:t>
      </w:r>
      <w:r w:rsidR="009E6FF9" w:rsidRPr="00A42219">
        <w:rPr>
          <w:rFonts w:ascii="Arial" w:hAnsi="Arial" w:cs="Arial"/>
          <w:sz w:val="24"/>
          <w:szCs w:val="24"/>
          <w:u w:val="single"/>
        </w:rPr>
        <w:t>_</w:t>
      </w:r>
      <w:r w:rsidR="00313F2B">
        <w:rPr>
          <w:rFonts w:ascii="Arial" w:hAnsi="Arial" w:cs="Arial"/>
          <w:sz w:val="24"/>
          <w:szCs w:val="24"/>
          <w:u w:val="single"/>
        </w:rPr>
        <w:t>__________________________________________________________________</w:t>
      </w:r>
      <w:r w:rsidR="009E6FF9" w:rsidRPr="00A42219">
        <w:rPr>
          <w:rFonts w:ascii="Arial" w:hAnsi="Arial" w:cs="Arial"/>
          <w:sz w:val="24"/>
          <w:szCs w:val="24"/>
          <w:u w:val="single"/>
        </w:rPr>
        <w:t>рублей.</w:t>
      </w:r>
      <w:r w:rsidR="002279EE" w:rsidRPr="00A42219">
        <w:rPr>
          <w:rFonts w:ascii="Arial" w:hAnsi="Arial" w:cs="Arial"/>
          <w:sz w:val="24"/>
          <w:szCs w:val="24"/>
          <w:u w:val="single"/>
        </w:rPr>
        <w:t>_</w:t>
      </w:r>
    </w:p>
    <w:p w:rsidR="004C5EFD" w:rsidRPr="00080FD1" w:rsidRDefault="004C5EFD" w:rsidP="00080FD1">
      <w:pPr>
        <w:pStyle w:val="ConsPlusNonformat"/>
        <w:ind w:right="142"/>
        <w:jc w:val="center"/>
        <w:rPr>
          <w:rFonts w:ascii="Arial" w:hAnsi="Arial" w:cs="Arial"/>
        </w:rPr>
      </w:pPr>
      <w:r w:rsidRPr="00080FD1">
        <w:rPr>
          <w:rFonts w:ascii="Arial" w:hAnsi="Arial" w:cs="Arial"/>
        </w:rPr>
        <w:t>(</w:t>
      </w:r>
      <w:proofErr w:type="gramStart"/>
      <w:r w:rsidRPr="00080FD1">
        <w:rPr>
          <w:rFonts w:ascii="Arial" w:hAnsi="Arial" w:cs="Arial"/>
        </w:rPr>
        <w:t>ц</w:t>
      </w:r>
      <w:proofErr w:type="gramEnd"/>
      <w:r w:rsidRPr="00080FD1">
        <w:rPr>
          <w:rFonts w:ascii="Arial" w:hAnsi="Arial" w:cs="Arial"/>
        </w:rPr>
        <w:t>ифрами и прописью)</w:t>
      </w:r>
    </w:p>
    <w:p w:rsidR="004C5EFD" w:rsidRPr="00080FD1" w:rsidRDefault="004C5EFD" w:rsidP="00080FD1">
      <w:pPr>
        <w:pStyle w:val="ConsPlusNonformat"/>
        <w:ind w:right="142"/>
        <w:jc w:val="center"/>
        <w:rPr>
          <w:rFonts w:ascii="Arial" w:hAnsi="Arial" w:cs="Arial"/>
        </w:rPr>
      </w:pPr>
    </w:p>
    <w:p w:rsidR="00683490" w:rsidRDefault="004C5EFD" w:rsidP="0068349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501F5E">
        <w:rPr>
          <w:rFonts w:ascii="Arial" w:hAnsi="Arial" w:cs="Arial"/>
        </w:rPr>
        <w:t xml:space="preserve">  </w:t>
      </w:r>
    </w:p>
    <w:p w:rsidR="00683490" w:rsidRDefault="00683490" w:rsidP="00683490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</w:rPr>
      </w:pPr>
      <w:proofErr w:type="gramStart"/>
      <w:r>
        <w:rPr>
          <w:rFonts w:ascii="Arial" w:hAnsi="Arial" w:cs="Arial"/>
        </w:rPr>
        <w:t xml:space="preserve">Согласно п. 76 Постановления Правительства РФ от 06.02.2006г. № 75 </w:t>
      </w:r>
      <w:r w:rsidRPr="000236CC">
        <w:rPr>
          <w:rFonts w:ascii="Arial" w:hAnsi="Arial" w:cs="Arial"/>
          <w:sz w:val="18"/>
          <w:szCs w:val="18"/>
        </w:rPr>
        <w:t>«</w:t>
      </w:r>
      <w:r w:rsidRPr="000236CC">
        <w:rPr>
          <w:rFonts w:ascii="Arial" w:eastAsia="Calibri" w:hAnsi="Arial" w:cs="Arial"/>
          <w:sz w:val="18"/>
          <w:szCs w:val="18"/>
        </w:rPr>
        <w:t>О ПОРЯДКЕ ПРОВЕДЕНИЯ ОРГАНОМ МЕСТНОГО САМОУПРАВЛЕНИЯ ОТКРЫТОГО КОНКУРСА ПО ОТБОРУ УПРАВЛЯЮЩЕЙ ОРГАНИЗАЦИИ ДЛЯ УПРАВЛЕНИЯ МНОГОКВАРТИРНЫМ ДОМОМ</w:t>
      </w:r>
      <w:r w:rsidRPr="000236CC">
        <w:rPr>
          <w:rFonts w:ascii="Arial" w:hAnsi="Arial" w:cs="Arial"/>
          <w:sz w:val="18"/>
          <w:szCs w:val="18"/>
        </w:rPr>
        <w:t>»</w:t>
      </w:r>
      <w:r>
        <w:rPr>
          <w:rFonts w:ascii="Arial" w:hAnsi="Arial" w:cs="Arial"/>
          <w:sz w:val="18"/>
          <w:szCs w:val="18"/>
        </w:rPr>
        <w:t xml:space="preserve"> </w:t>
      </w:r>
      <w:r w:rsidRPr="00873023">
        <w:rPr>
          <w:rFonts w:ascii="Arial" w:hAnsi="Arial" w:cs="Arial"/>
        </w:rPr>
        <w:t>(далее – Правила)</w:t>
      </w:r>
      <w:r>
        <w:rPr>
          <w:rFonts w:ascii="Arial" w:hAnsi="Arial" w:cs="Arial"/>
          <w:sz w:val="18"/>
          <w:szCs w:val="18"/>
        </w:rPr>
        <w:t xml:space="preserve"> </w:t>
      </w:r>
      <w:r w:rsidRPr="000236CC">
        <w:rPr>
          <w:rFonts w:ascii="Arial" w:hAnsi="Arial" w:cs="Arial"/>
          <w:sz w:val="18"/>
          <w:szCs w:val="18"/>
        </w:rPr>
        <w:t xml:space="preserve"> </w:t>
      </w:r>
      <w:r w:rsidRPr="000236CC">
        <w:rPr>
          <w:rFonts w:ascii="Arial" w:eastAsia="Calibri" w:hAnsi="Arial" w:cs="Arial"/>
        </w:rPr>
        <w:t>предложение по наибольшей стоимости дополнительных работ и услуг</w:t>
      </w:r>
      <w:r>
        <w:rPr>
          <w:rFonts w:ascii="Arial" w:eastAsia="Calibri" w:hAnsi="Arial" w:cs="Arial"/>
        </w:rPr>
        <w:t xml:space="preserve"> на сумму 999 999 999 999 999 999 999 999 999 999 999 999 рублей 99 копеек </w:t>
      </w:r>
      <w:r w:rsidRPr="000236CC">
        <w:rPr>
          <w:rFonts w:ascii="Arial" w:eastAsia="Calibri" w:hAnsi="Arial" w:cs="Arial"/>
        </w:rPr>
        <w:t>сделал</w:t>
      </w:r>
      <w:r>
        <w:rPr>
          <w:rFonts w:ascii="Arial" w:eastAsia="Calibri" w:hAnsi="Arial" w:cs="Arial"/>
        </w:rPr>
        <w:t xml:space="preserve"> </w:t>
      </w:r>
      <w:r w:rsidRPr="00873023">
        <w:rPr>
          <w:rFonts w:ascii="Arial" w:hAnsi="Arial" w:cs="Arial"/>
        </w:rPr>
        <w:t>участник конкурса</w:t>
      </w:r>
      <w:r>
        <w:rPr>
          <w:rFonts w:ascii="Arial" w:hAnsi="Arial" w:cs="Arial"/>
          <w:sz w:val="18"/>
          <w:szCs w:val="18"/>
        </w:rPr>
        <w:t xml:space="preserve"> </w:t>
      </w:r>
      <w:r w:rsidRPr="000236CC">
        <w:rPr>
          <w:rFonts w:ascii="Arial" w:hAnsi="Arial" w:cs="Arial"/>
        </w:rPr>
        <w:t>Общество с ограниченной ответствен</w:t>
      </w:r>
      <w:r>
        <w:rPr>
          <w:rFonts w:ascii="Arial" w:hAnsi="Arial" w:cs="Arial"/>
        </w:rPr>
        <w:t>ностью</w:t>
      </w:r>
      <w:proofErr w:type="gramEnd"/>
      <w:r>
        <w:rPr>
          <w:rFonts w:ascii="Arial" w:hAnsi="Arial" w:cs="Arial"/>
        </w:rPr>
        <w:t xml:space="preserve"> «Жилищно-</w:t>
      </w:r>
      <w:r w:rsidRPr="000236CC">
        <w:rPr>
          <w:rFonts w:ascii="Arial" w:hAnsi="Arial" w:cs="Arial"/>
        </w:rPr>
        <w:t>коммунальное объединение «Спутник»</w:t>
      </w:r>
      <w:r>
        <w:rPr>
          <w:rFonts w:ascii="Arial" w:hAnsi="Arial" w:cs="Arial"/>
        </w:rPr>
        <w:t>.</w:t>
      </w:r>
    </w:p>
    <w:p w:rsidR="00683490" w:rsidRDefault="00683490" w:rsidP="00683490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Общая стоимость </w:t>
      </w:r>
      <w:r>
        <w:rPr>
          <w:rFonts w:ascii="Arial" w:eastAsia="Calibri" w:hAnsi="Arial" w:cs="Arial"/>
        </w:rPr>
        <w:t xml:space="preserve">дополнительных работ и услуг, представленных </w:t>
      </w:r>
      <w:r w:rsidRPr="000236CC">
        <w:rPr>
          <w:rFonts w:ascii="Arial" w:hAnsi="Arial" w:cs="Arial"/>
        </w:rPr>
        <w:t>Общество</w:t>
      </w:r>
      <w:r>
        <w:rPr>
          <w:rFonts w:ascii="Arial" w:hAnsi="Arial" w:cs="Arial"/>
        </w:rPr>
        <w:t>м</w:t>
      </w:r>
      <w:r w:rsidRPr="000236CC">
        <w:rPr>
          <w:rFonts w:ascii="Arial" w:hAnsi="Arial" w:cs="Arial"/>
        </w:rPr>
        <w:t xml:space="preserve"> с ограниченной ответствен</w:t>
      </w:r>
      <w:r>
        <w:rPr>
          <w:rFonts w:ascii="Arial" w:hAnsi="Arial" w:cs="Arial"/>
        </w:rPr>
        <w:t>ностью «Жилищно-</w:t>
      </w:r>
      <w:r w:rsidRPr="000236CC">
        <w:rPr>
          <w:rFonts w:ascii="Arial" w:hAnsi="Arial" w:cs="Arial"/>
        </w:rPr>
        <w:t>коммунальное объединение «Спутник»</w:t>
      </w:r>
      <w:r>
        <w:rPr>
          <w:rFonts w:ascii="Arial" w:hAnsi="Arial" w:cs="Arial"/>
        </w:rPr>
        <w:t xml:space="preserve"> </w:t>
      </w:r>
      <w:r>
        <w:rPr>
          <w:rFonts w:ascii="Arial" w:eastAsia="Calibri" w:hAnsi="Arial" w:cs="Arial"/>
        </w:rPr>
        <w:t>- 979 471 185 012 562 408 898 178 854 644 999 999 рублей 99 копеек.</w:t>
      </w:r>
    </w:p>
    <w:p w:rsidR="00683490" w:rsidRDefault="00683490" w:rsidP="00683490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</w:rPr>
      </w:pPr>
      <w:r w:rsidRPr="000236CC">
        <w:rPr>
          <w:rFonts w:ascii="Arial" w:hAnsi="Arial" w:cs="Arial"/>
        </w:rPr>
        <w:t>Общество с ограниченной ответствен</w:t>
      </w:r>
      <w:r>
        <w:rPr>
          <w:rFonts w:ascii="Arial" w:hAnsi="Arial" w:cs="Arial"/>
        </w:rPr>
        <w:t>ностью «Жилищно-</w:t>
      </w:r>
      <w:r w:rsidRPr="000236CC">
        <w:rPr>
          <w:rFonts w:ascii="Arial" w:hAnsi="Arial" w:cs="Arial"/>
        </w:rPr>
        <w:t>коммунальное объединение «Спутник»</w:t>
      </w:r>
      <w:r>
        <w:rPr>
          <w:rFonts w:ascii="Arial" w:hAnsi="Arial" w:cs="Arial"/>
        </w:rPr>
        <w:t xml:space="preserve"> </w:t>
      </w:r>
      <w:r>
        <w:rPr>
          <w:rFonts w:ascii="Arial" w:eastAsia="Calibri" w:hAnsi="Arial" w:cs="Arial"/>
        </w:rPr>
        <w:t>не увеличило предложение по стоимости дополнительных работ и услуг.</w:t>
      </w:r>
    </w:p>
    <w:p w:rsidR="00B521DE" w:rsidRDefault="00683490" w:rsidP="00B521DE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В соответствии с п. 79 Правил, конкурсная комиссия объявила наименование участника конкурса, который сделал предыдущее предложение по наибольшей стоимости дополнительных работ и услуг </w:t>
      </w:r>
      <w:r w:rsidRPr="00683490">
        <w:rPr>
          <w:rFonts w:ascii="Arial" w:eastAsia="Calibri" w:hAnsi="Arial" w:cs="Arial"/>
        </w:rPr>
        <w:t>(</w:t>
      </w:r>
      <w:r w:rsidRPr="00683490">
        <w:rPr>
          <w:rFonts w:ascii="Arial" w:hAnsi="Arial" w:cs="Arial"/>
        </w:rPr>
        <w:t>Общество с ограниченной ответственностью «</w:t>
      </w:r>
      <w:proofErr w:type="spellStart"/>
      <w:r w:rsidRPr="00683490">
        <w:rPr>
          <w:rFonts w:ascii="Arial" w:hAnsi="Arial" w:cs="Arial"/>
        </w:rPr>
        <w:t>Жилищно</w:t>
      </w:r>
      <w:proofErr w:type="spellEnd"/>
      <w:r w:rsidRPr="00683490">
        <w:rPr>
          <w:rFonts w:ascii="Arial" w:hAnsi="Arial" w:cs="Arial"/>
        </w:rPr>
        <w:t xml:space="preserve"> - коммунальное объединение «Город»)</w:t>
      </w:r>
      <w:r>
        <w:rPr>
          <w:rFonts w:ascii="Arial" w:hAnsi="Arial" w:cs="Arial"/>
        </w:rPr>
        <w:t>.</w:t>
      </w:r>
      <w:r w:rsidR="00B521DE" w:rsidRPr="00B521DE">
        <w:rPr>
          <w:rFonts w:ascii="Arial" w:eastAsia="Calibri" w:hAnsi="Arial" w:cs="Arial"/>
        </w:rPr>
        <w:t xml:space="preserve"> </w:t>
      </w:r>
      <w:r w:rsidR="00B521DE">
        <w:rPr>
          <w:rFonts w:ascii="Arial" w:eastAsia="Calibri" w:hAnsi="Arial" w:cs="Arial"/>
        </w:rPr>
        <w:t xml:space="preserve">В указанном случае победитель конкурса определился в порядке, установленном </w:t>
      </w:r>
      <w:hyperlink r:id="rId7" w:history="1">
        <w:r w:rsidR="00B521DE" w:rsidRPr="00B521DE">
          <w:rPr>
            <w:rFonts w:ascii="Arial" w:eastAsia="Calibri" w:hAnsi="Arial" w:cs="Arial"/>
          </w:rPr>
          <w:t>пунктами 77</w:t>
        </w:r>
      </w:hyperlink>
      <w:r w:rsidR="00B521DE" w:rsidRPr="00B521DE">
        <w:rPr>
          <w:rFonts w:ascii="Arial" w:eastAsia="Calibri" w:hAnsi="Arial" w:cs="Arial"/>
        </w:rPr>
        <w:t xml:space="preserve"> - </w:t>
      </w:r>
      <w:hyperlink r:id="rId8" w:history="1">
        <w:r w:rsidR="00B521DE" w:rsidRPr="00B521DE">
          <w:rPr>
            <w:rFonts w:ascii="Arial" w:eastAsia="Calibri" w:hAnsi="Arial" w:cs="Arial"/>
          </w:rPr>
          <w:t>78</w:t>
        </w:r>
      </w:hyperlink>
      <w:r w:rsidR="00B521DE">
        <w:rPr>
          <w:rFonts w:ascii="Arial" w:eastAsia="Calibri" w:hAnsi="Arial" w:cs="Arial"/>
        </w:rPr>
        <w:t xml:space="preserve"> Правил.</w:t>
      </w:r>
    </w:p>
    <w:p w:rsidR="00683490" w:rsidRPr="00683490" w:rsidRDefault="00683490" w:rsidP="00683490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</w:rPr>
      </w:pPr>
    </w:p>
    <w:p w:rsidR="00683490" w:rsidRPr="00683490" w:rsidRDefault="00683490" w:rsidP="00683490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</w:rPr>
      </w:pPr>
    </w:p>
    <w:p w:rsidR="009E6FF9" w:rsidRDefault="009E6FF9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</w:p>
    <w:p w:rsidR="00A42219" w:rsidRDefault="00A42219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</w:p>
    <w:p w:rsidR="00300571" w:rsidRDefault="00300571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</w:p>
    <w:p w:rsidR="00300571" w:rsidRDefault="00300571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</w:p>
    <w:p w:rsidR="00300571" w:rsidRDefault="00300571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</w:p>
    <w:p w:rsidR="00300571" w:rsidRDefault="00300571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</w:p>
    <w:p w:rsidR="004C5EFD" w:rsidRPr="00A42219" w:rsidRDefault="004C5EFD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  <w:r w:rsidRPr="00501F5E">
        <w:rPr>
          <w:rFonts w:ascii="Arial" w:hAnsi="Arial" w:cs="Arial"/>
          <w:sz w:val="24"/>
          <w:szCs w:val="24"/>
        </w:rPr>
        <w:t xml:space="preserve">  </w:t>
      </w:r>
      <w:r w:rsidRPr="00A42219">
        <w:rPr>
          <w:rFonts w:ascii="Arial" w:hAnsi="Arial" w:cs="Arial"/>
          <w:sz w:val="24"/>
          <w:szCs w:val="24"/>
        </w:rPr>
        <w:t xml:space="preserve">Настоящий протокол составлен </w:t>
      </w:r>
      <w:r w:rsidR="00A42219">
        <w:rPr>
          <w:rFonts w:ascii="Arial" w:hAnsi="Arial" w:cs="Arial"/>
          <w:sz w:val="24"/>
          <w:szCs w:val="24"/>
        </w:rPr>
        <w:t xml:space="preserve">в трех экземплярах на  </w:t>
      </w:r>
      <w:r w:rsidR="00B521DE">
        <w:rPr>
          <w:rFonts w:ascii="Arial" w:hAnsi="Arial" w:cs="Arial"/>
          <w:sz w:val="24"/>
          <w:szCs w:val="24"/>
        </w:rPr>
        <w:t xml:space="preserve">2-х </w:t>
      </w:r>
      <w:r w:rsidR="00313F2B">
        <w:rPr>
          <w:rFonts w:ascii="Arial" w:hAnsi="Arial" w:cs="Arial"/>
          <w:sz w:val="24"/>
          <w:szCs w:val="24"/>
        </w:rPr>
        <w:t xml:space="preserve"> </w:t>
      </w:r>
      <w:r w:rsidR="00D27E4E" w:rsidRPr="00A42219">
        <w:rPr>
          <w:rFonts w:ascii="Arial" w:hAnsi="Arial" w:cs="Arial"/>
          <w:sz w:val="24"/>
          <w:szCs w:val="24"/>
        </w:rPr>
        <w:t>листах</w:t>
      </w:r>
      <w:r w:rsidRPr="00A42219">
        <w:rPr>
          <w:rFonts w:ascii="Arial" w:hAnsi="Arial" w:cs="Arial"/>
          <w:sz w:val="24"/>
          <w:szCs w:val="24"/>
        </w:rPr>
        <w:t>.</w:t>
      </w:r>
    </w:p>
    <w:p w:rsidR="004C5EFD" w:rsidRPr="00A42219" w:rsidRDefault="004C5EFD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</w:p>
    <w:p w:rsidR="004C5EFD" w:rsidRPr="00A42219" w:rsidRDefault="004C5EFD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  <w:r w:rsidRPr="00A42219">
        <w:rPr>
          <w:rFonts w:ascii="Arial" w:hAnsi="Arial" w:cs="Arial"/>
          <w:sz w:val="24"/>
          <w:szCs w:val="24"/>
        </w:rPr>
        <w:t xml:space="preserve">    Председатель конкурсной комиссии:</w:t>
      </w:r>
    </w:p>
    <w:p w:rsidR="004C5EFD" w:rsidRPr="00A42219" w:rsidRDefault="004C5EFD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</w:p>
    <w:p w:rsidR="004C5EFD" w:rsidRPr="00A42219" w:rsidRDefault="004C5EFD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  <w:u w:val="single"/>
        </w:rPr>
      </w:pPr>
      <w:r w:rsidRPr="00A42219">
        <w:rPr>
          <w:rFonts w:ascii="Arial" w:hAnsi="Arial" w:cs="Arial"/>
          <w:sz w:val="24"/>
          <w:szCs w:val="24"/>
        </w:rPr>
        <w:t xml:space="preserve">    ___________</w:t>
      </w:r>
      <w:r w:rsidR="00080FD1" w:rsidRPr="00A42219">
        <w:rPr>
          <w:rFonts w:ascii="Arial" w:hAnsi="Arial" w:cs="Arial"/>
          <w:sz w:val="24"/>
          <w:szCs w:val="24"/>
        </w:rPr>
        <w:t xml:space="preserve">________  </w:t>
      </w:r>
      <w:r w:rsidR="00080FD1" w:rsidRPr="00A42219">
        <w:rPr>
          <w:rFonts w:ascii="Arial" w:hAnsi="Arial" w:cs="Arial"/>
          <w:sz w:val="24"/>
          <w:szCs w:val="24"/>
          <w:u w:val="single"/>
        </w:rPr>
        <w:t>Бирюков Н.К.</w:t>
      </w:r>
    </w:p>
    <w:p w:rsidR="004C5EFD" w:rsidRPr="00080FD1" w:rsidRDefault="004C5EFD" w:rsidP="00501F5E">
      <w:pPr>
        <w:pStyle w:val="ConsPlusNonformat"/>
        <w:ind w:right="142"/>
        <w:jc w:val="both"/>
        <w:rPr>
          <w:rFonts w:ascii="Arial" w:hAnsi="Arial" w:cs="Arial"/>
        </w:rPr>
      </w:pPr>
      <w:r w:rsidRPr="00501F5E">
        <w:rPr>
          <w:rFonts w:ascii="Arial" w:hAnsi="Arial" w:cs="Arial"/>
          <w:sz w:val="24"/>
          <w:szCs w:val="24"/>
        </w:rPr>
        <w:t xml:space="preserve">         </w:t>
      </w:r>
      <w:r w:rsidRPr="00080FD1">
        <w:rPr>
          <w:rFonts w:ascii="Arial" w:hAnsi="Arial" w:cs="Arial"/>
        </w:rPr>
        <w:t>(подпись)</w:t>
      </w:r>
      <w:r w:rsidRPr="00501F5E">
        <w:rPr>
          <w:rFonts w:ascii="Arial" w:hAnsi="Arial" w:cs="Arial"/>
          <w:sz w:val="24"/>
          <w:szCs w:val="24"/>
        </w:rPr>
        <w:t xml:space="preserve">              </w:t>
      </w:r>
      <w:r w:rsidR="00080FD1">
        <w:rPr>
          <w:rFonts w:ascii="Arial" w:hAnsi="Arial" w:cs="Arial"/>
          <w:sz w:val="24"/>
          <w:szCs w:val="24"/>
        </w:rPr>
        <w:t xml:space="preserve">              </w:t>
      </w:r>
      <w:r w:rsidRPr="00080FD1">
        <w:rPr>
          <w:rFonts w:ascii="Arial" w:hAnsi="Arial" w:cs="Arial"/>
        </w:rPr>
        <w:t>(ф.и.о.)</w:t>
      </w:r>
    </w:p>
    <w:p w:rsidR="004C5EFD" w:rsidRPr="00501F5E" w:rsidRDefault="004C5EFD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</w:p>
    <w:p w:rsidR="004C5EFD" w:rsidRDefault="004C5EFD" w:rsidP="00501F5E">
      <w:pPr>
        <w:pStyle w:val="ConsPlusNonformat"/>
        <w:ind w:right="142"/>
        <w:jc w:val="both"/>
        <w:rPr>
          <w:rFonts w:ascii="Arial" w:hAnsi="Arial" w:cs="Arial"/>
          <w:sz w:val="22"/>
          <w:szCs w:val="22"/>
        </w:rPr>
      </w:pPr>
      <w:r w:rsidRPr="00501F5E">
        <w:rPr>
          <w:rFonts w:ascii="Arial" w:hAnsi="Arial" w:cs="Arial"/>
          <w:sz w:val="24"/>
          <w:szCs w:val="24"/>
        </w:rPr>
        <w:t xml:space="preserve">    </w:t>
      </w:r>
      <w:r w:rsidRPr="00C673E4">
        <w:rPr>
          <w:rFonts w:ascii="Arial" w:hAnsi="Arial" w:cs="Arial"/>
          <w:sz w:val="22"/>
          <w:szCs w:val="22"/>
        </w:rPr>
        <w:t>Члены комиссии:</w:t>
      </w:r>
    </w:p>
    <w:p w:rsidR="005C644F" w:rsidRPr="00C673E4" w:rsidRDefault="005C644F" w:rsidP="00501F5E">
      <w:pPr>
        <w:pStyle w:val="ConsPlusNonformat"/>
        <w:ind w:right="142"/>
        <w:jc w:val="both"/>
        <w:rPr>
          <w:rFonts w:ascii="Arial" w:hAnsi="Arial" w:cs="Arial"/>
          <w:sz w:val="22"/>
          <w:szCs w:val="22"/>
        </w:rPr>
      </w:pPr>
    </w:p>
    <w:p w:rsidR="00080FD1" w:rsidRDefault="00080FD1" w:rsidP="00080FD1">
      <w:pPr>
        <w:pStyle w:val="ConsPlusNonformat"/>
        <w:ind w:right="-141"/>
        <w:jc w:val="both"/>
        <w:rPr>
          <w:rFonts w:ascii="Arial" w:hAnsi="Arial" w:cs="Arial"/>
        </w:rPr>
      </w:pPr>
    </w:p>
    <w:p w:rsidR="00080FD1" w:rsidRPr="00C673E4" w:rsidRDefault="00080FD1" w:rsidP="00080FD1">
      <w:pPr>
        <w:pStyle w:val="ConsPlusNonformat"/>
        <w:ind w:right="-141"/>
        <w:jc w:val="both"/>
        <w:rPr>
          <w:rStyle w:val="FontStyle26"/>
          <w:rFonts w:ascii="Arial" w:hAnsi="Arial" w:cs="Arial" w:hint="default"/>
        </w:rPr>
      </w:pPr>
      <w:r w:rsidRPr="00C673E4">
        <w:rPr>
          <w:rFonts w:ascii="Arial" w:hAnsi="Arial" w:cs="Arial"/>
          <w:sz w:val="22"/>
          <w:szCs w:val="22"/>
        </w:rPr>
        <w:t xml:space="preserve">__________________ </w:t>
      </w:r>
      <w:r w:rsidR="00F12B0B" w:rsidRPr="00C673E4">
        <w:rPr>
          <w:rFonts w:ascii="Arial" w:hAnsi="Arial" w:cs="Arial"/>
          <w:sz w:val="22"/>
          <w:szCs w:val="22"/>
        </w:rPr>
        <w:t xml:space="preserve">   </w:t>
      </w:r>
      <w:r w:rsidRPr="00C673E4">
        <w:rPr>
          <w:rStyle w:val="FontStyle26"/>
          <w:rFonts w:ascii="Arial" w:hAnsi="Arial" w:cs="Arial" w:hint="default"/>
        </w:rPr>
        <w:t xml:space="preserve"> </w:t>
      </w:r>
      <w:r w:rsidRPr="00C673E4">
        <w:rPr>
          <w:rStyle w:val="FontStyle26"/>
          <w:rFonts w:ascii="Arial" w:hAnsi="Arial" w:cs="Arial" w:hint="default"/>
          <w:u w:val="single"/>
        </w:rPr>
        <w:t>Вихляева Н.Е.</w:t>
      </w:r>
      <w:r w:rsidRPr="00C673E4">
        <w:rPr>
          <w:rStyle w:val="FontStyle26"/>
          <w:rFonts w:ascii="Arial" w:hAnsi="Arial" w:cs="Arial" w:hint="default"/>
        </w:rPr>
        <w:t xml:space="preserve">            </w:t>
      </w:r>
    </w:p>
    <w:p w:rsidR="00080FD1" w:rsidRPr="00080FD1" w:rsidRDefault="00080FD1" w:rsidP="00080FD1">
      <w:pPr>
        <w:pStyle w:val="ConsPlusNonformat"/>
        <w:ind w:righ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080FD1">
        <w:rPr>
          <w:rFonts w:ascii="Arial" w:hAnsi="Arial" w:cs="Arial"/>
        </w:rPr>
        <w:t xml:space="preserve">(подпись)             </w:t>
      </w:r>
      <w:r>
        <w:rPr>
          <w:rFonts w:ascii="Arial" w:hAnsi="Arial" w:cs="Arial"/>
        </w:rPr>
        <w:t xml:space="preserve">  </w:t>
      </w:r>
      <w:r w:rsidR="00F12B0B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  </w:t>
      </w:r>
      <w:r w:rsidRPr="00080FD1">
        <w:rPr>
          <w:rFonts w:ascii="Arial" w:hAnsi="Arial" w:cs="Arial"/>
        </w:rPr>
        <w:t xml:space="preserve">(ф.и.о.) </w:t>
      </w:r>
      <w:r>
        <w:rPr>
          <w:rFonts w:ascii="Arial" w:hAnsi="Arial" w:cs="Arial"/>
        </w:rPr>
        <w:t xml:space="preserve">                                    </w:t>
      </w:r>
    </w:p>
    <w:p w:rsidR="00080FD1" w:rsidRPr="000C56CF" w:rsidRDefault="00080FD1" w:rsidP="00080FD1">
      <w:pPr>
        <w:pStyle w:val="ConsPlusNonformat"/>
        <w:ind w:right="-141"/>
        <w:jc w:val="both"/>
        <w:rPr>
          <w:rStyle w:val="FontStyle26"/>
          <w:rFonts w:ascii="Arial" w:hAnsi="Arial" w:cs="Arial" w:hint="default"/>
        </w:rPr>
      </w:pPr>
    </w:p>
    <w:p w:rsidR="00F12B0B" w:rsidRPr="00C673E4" w:rsidRDefault="00080FD1" w:rsidP="00F12B0B">
      <w:pPr>
        <w:pStyle w:val="ConsPlusNonformat"/>
        <w:ind w:right="-141"/>
        <w:jc w:val="both"/>
        <w:rPr>
          <w:rStyle w:val="FontStyle26"/>
          <w:rFonts w:ascii="Arial" w:hAnsi="Arial" w:cs="Arial" w:hint="default"/>
        </w:rPr>
      </w:pPr>
      <w:r w:rsidRPr="00C673E4">
        <w:rPr>
          <w:rFonts w:ascii="Arial" w:hAnsi="Arial" w:cs="Arial"/>
          <w:sz w:val="22"/>
          <w:szCs w:val="22"/>
        </w:rPr>
        <w:t xml:space="preserve">__________________ </w:t>
      </w:r>
      <w:r w:rsidR="00F12B0B" w:rsidRPr="00C673E4">
        <w:rPr>
          <w:rFonts w:ascii="Arial" w:hAnsi="Arial" w:cs="Arial"/>
          <w:sz w:val="22"/>
          <w:szCs w:val="22"/>
        </w:rPr>
        <w:t xml:space="preserve">   </w:t>
      </w:r>
      <w:r w:rsidRPr="00C673E4">
        <w:rPr>
          <w:rFonts w:ascii="Arial" w:hAnsi="Arial" w:cs="Arial"/>
          <w:sz w:val="22"/>
          <w:szCs w:val="22"/>
        </w:rPr>
        <w:t xml:space="preserve"> </w:t>
      </w:r>
      <w:r w:rsidR="001F5099">
        <w:rPr>
          <w:rStyle w:val="FontStyle26"/>
          <w:rFonts w:ascii="Arial" w:hAnsi="Arial" w:cs="Arial" w:hint="default"/>
          <w:u w:val="single"/>
        </w:rPr>
        <w:t>Железняков В.А.</w:t>
      </w:r>
      <w:r w:rsidR="00F12B0B" w:rsidRPr="00C673E4">
        <w:rPr>
          <w:rStyle w:val="FontStyle26"/>
          <w:rFonts w:ascii="Arial" w:hAnsi="Arial" w:cs="Arial" w:hint="default"/>
          <w:u w:val="single"/>
        </w:rPr>
        <w:t xml:space="preserve">  </w:t>
      </w:r>
      <w:r w:rsidR="001F5099">
        <w:rPr>
          <w:rStyle w:val="FontStyle26"/>
          <w:rFonts w:ascii="Arial" w:hAnsi="Arial" w:cs="Arial" w:hint="default"/>
        </w:rPr>
        <w:t xml:space="preserve">      </w:t>
      </w:r>
    </w:p>
    <w:p w:rsidR="004D1428" w:rsidRPr="00080FD1" w:rsidRDefault="00F12B0B" w:rsidP="00F12B0B">
      <w:pPr>
        <w:pStyle w:val="ConsPlusNonformat"/>
        <w:ind w:right="142"/>
        <w:jc w:val="both"/>
        <w:rPr>
          <w:rFonts w:ascii="Arial" w:hAnsi="Arial" w:cs="Arial"/>
        </w:rPr>
      </w:pPr>
      <w:r>
        <w:rPr>
          <w:rStyle w:val="FontStyle26"/>
          <w:rFonts w:ascii="Arial" w:hAnsi="Arial" w:cs="Arial" w:hint="default"/>
        </w:rPr>
        <w:t xml:space="preserve">        </w:t>
      </w:r>
      <w:r w:rsidRPr="00080FD1">
        <w:rPr>
          <w:rFonts w:ascii="Arial" w:hAnsi="Arial" w:cs="Arial"/>
        </w:rPr>
        <w:t xml:space="preserve">(подпись)             </w:t>
      </w:r>
      <w:r>
        <w:rPr>
          <w:rFonts w:ascii="Arial" w:hAnsi="Arial" w:cs="Arial"/>
        </w:rPr>
        <w:t xml:space="preserve">          </w:t>
      </w:r>
      <w:r w:rsidRPr="00080FD1">
        <w:rPr>
          <w:rFonts w:ascii="Arial" w:hAnsi="Arial" w:cs="Arial"/>
        </w:rPr>
        <w:t>(ф.и.о.)</w:t>
      </w:r>
      <w:r>
        <w:rPr>
          <w:rStyle w:val="FontStyle26"/>
          <w:rFonts w:ascii="Arial" w:hAnsi="Arial" w:cs="Arial" w:hint="default"/>
        </w:rPr>
        <w:t xml:space="preserve">                                     </w:t>
      </w:r>
    </w:p>
    <w:p w:rsidR="001F5099" w:rsidRDefault="00080FD1" w:rsidP="00501F5E">
      <w:pPr>
        <w:pStyle w:val="ConsPlusNonformat"/>
        <w:ind w:right="142"/>
        <w:jc w:val="both"/>
        <w:rPr>
          <w:rFonts w:ascii="Arial" w:hAnsi="Arial" w:cs="Arial"/>
        </w:rPr>
      </w:pPr>
      <w:r>
        <w:rPr>
          <w:rStyle w:val="FontStyle26"/>
          <w:rFonts w:ascii="Arial" w:hAnsi="Arial" w:cs="Arial" w:hint="default"/>
        </w:rPr>
        <w:t xml:space="preserve">            </w:t>
      </w:r>
      <w:r>
        <w:rPr>
          <w:rFonts w:ascii="Arial" w:hAnsi="Arial" w:cs="Arial"/>
        </w:rPr>
        <w:t xml:space="preserve">      </w:t>
      </w:r>
    </w:p>
    <w:p w:rsidR="003B2F31" w:rsidRPr="00C673E4" w:rsidRDefault="001F5099" w:rsidP="003B2F31">
      <w:pPr>
        <w:pStyle w:val="ConsPlusNonformat"/>
        <w:ind w:right="-141"/>
        <w:jc w:val="both"/>
        <w:rPr>
          <w:rStyle w:val="FontStyle26"/>
          <w:rFonts w:ascii="Arial" w:hAnsi="Arial" w:cs="Arial" w:hint="default"/>
        </w:rPr>
      </w:pPr>
      <w:r w:rsidRPr="00C673E4">
        <w:rPr>
          <w:rFonts w:ascii="Arial" w:hAnsi="Arial" w:cs="Arial"/>
          <w:sz w:val="22"/>
          <w:szCs w:val="22"/>
        </w:rPr>
        <w:t xml:space="preserve">___________________  </w:t>
      </w:r>
      <w:r>
        <w:rPr>
          <w:rFonts w:ascii="Arial" w:hAnsi="Arial" w:cs="Arial"/>
          <w:sz w:val="22"/>
          <w:szCs w:val="22"/>
          <w:u w:val="single"/>
        </w:rPr>
        <w:t>Дергачев В.И.</w:t>
      </w:r>
      <w:r w:rsidR="003B2F31">
        <w:rPr>
          <w:rFonts w:ascii="Arial" w:hAnsi="Arial" w:cs="Arial"/>
          <w:sz w:val="22"/>
          <w:szCs w:val="22"/>
          <w:u w:val="single"/>
        </w:rPr>
        <w:t xml:space="preserve">         </w:t>
      </w:r>
      <w:r w:rsidR="003B2F31">
        <w:rPr>
          <w:rFonts w:ascii="Arial" w:hAnsi="Arial" w:cs="Arial"/>
          <w:sz w:val="22"/>
          <w:szCs w:val="22"/>
        </w:rPr>
        <w:t xml:space="preserve">    </w:t>
      </w:r>
    </w:p>
    <w:p w:rsidR="003B2F31" w:rsidRPr="00080FD1" w:rsidRDefault="003B2F31" w:rsidP="003B2F31">
      <w:pPr>
        <w:pStyle w:val="ConsPlusNonformat"/>
        <w:ind w:right="142"/>
        <w:jc w:val="both"/>
        <w:rPr>
          <w:rFonts w:ascii="Arial" w:hAnsi="Arial" w:cs="Arial"/>
        </w:rPr>
      </w:pPr>
      <w:r w:rsidRPr="000C56CF">
        <w:rPr>
          <w:rFonts w:ascii="Arial" w:hAnsi="Arial" w:cs="Arial"/>
        </w:rPr>
        <w:t xml:space="preserve">       </w:t>
      </w:r>
      <w:r w:rsidRPr="00080FD1">
        <w:rPr>
          <w:rFonts w:ascii="Arial" w:hAnsi="Arial" w:cs="Arial"/>
        </w:rPr>
        <w:t xml:space="preserve">(подпись)             </w:t>
      </w:r>
      <w:r>
        <w:rPr>
          <w:rFonts w:ascii="Arial" w:hAnsi="Arial" w:cs="Arial"/>
        </w:rPr>
        <w:t xml:space="preserve">           </w:t>
      </w:r>
      <w:r w:rsidRPr="00080FD1">
        <w:rPr>
          <w:rFonts w:ascii="Arial" w:hAnsi="Arial" w:cs="Arial"/>
        </w:rPr>
        <w:t xml:space="preserve">(ф.и.о.) </w:t>
      </w:r>
      <w:r>
        <w:rPr>
          <w:rFonts w:ascii="Arial" w:hAnsi="Arial" w:cs="Arial"/>
        </w:rPr>
        <w:t xml:space="preserve">                                    </w:t>
      </w:r>
    </w:p>
    <w:p w:rsidR="009E6FF9" w:rsidRDefault="003B2F31" w:rsidP="009E6FF9">
      <w:pPr>
        <w:pStyle w:val="ConsPlusNonformat"/>
        <w:ind w:right="-14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9E6FF9" w:rsidRPr="00C673E4" w:rsidRDefault="003B2F31" w:rsidP="009E6FF9">
      <w:pPr>
        <w:pStyle w:val="ConsPlusNonformat"/>
        <w:ind w:right="-141"/>
        <w:jc w:val="both"/>
        <w:rPr>
          <w:rStyle w:val="FontStyle26"/>
          <w:rFonts w:ascii="Arial" w:hAnsi="Arial" w:cs="Arial" w:hint="default"/>
        </w:rPr>
      </w:pPr>
      <w:r>
        <w:rPr>
          <w:rFonts w:ascii="Arial" w:hAnsi="Arial" w:cs="Arial"/>
        </w:rPr>
        <w:t xml:space="preserve"> </w:t>
      </w:r>
      <w:r w:rsidR="009E6FF9" w:rsidRPr="00C673E4">
        <w:rPr>
          <w:rFonts w:ascii="Arial" w:hAnsi="Arial" w:cs="Arial"/>
          <w:sz w:val="22"/>
          <w:szCs w:val="22"/>
        </w:rPr>
        <w:t xml:space="preserve">___________________  </w:t>
      </w:r>
      <w:r w:rsidR="009E6FF9">
        <w:rPr>
          <w:rFonts w:ascii="Arial" w:hAnsi="Arial" w:cs="Arial"/>
          <w:sz w:val="22"/>
          <w:szCs w:val="22"/>
          <w:u w:val="single"/>
        </w:rPr>
        <w:t xml:space="preserve">Калинин А.Ю.         </w:t>
      </w:r>
      <w:r w:rsidR="009E6FF9">
        <w:rPr>
          <w:rFonts w:ascii="Arial" w:hAnsi="Arial" w:cs="Arial"/>
          <w:sz w:val="22"/>
          <w:szCs w:val="22"/>
        </w:rPr>
        <w:t xml:space="preserve">    </w:t>
      </w:r>
      <w:r w:rsidR="009E6FF9" w:rsidRPr="00C673E4">
        <w:rPr>
          <w:rStyle w:val="FontStyle26"/>
          <w:rFonts w:ascii="Arial" w:hAnsi="Arial" w:cs="Arial" w:hint="default"/>
        </w:rPr>
        <w:t xml:space="preserve">     </w:t>
      </w:r>
      <w:r w:rsidR="009E6FF9">
        <w:rPr>
          <w:rStyle w:val="FontStyle26"/>
          <w:rFonts w:ascii="Arial" w:hAnsi="Arial" w:cs="Arial" w:hint="default"/>
        </w:rPr>
        <w:t xml:space="preserve">  </w:t>
      </w:r>
      <w:r w:rsidR="009E6FF9" w:rsidRPr="00C673E4">
        <w:rPr>
          <w:rStyle w:val="FontStyle26"/>
          <w:rFonts w:ascii="Arial" w:hAnsi="Arial" w:cs="Arial" w:hint="default"/>
        </w:rPr>
        <w:t xml:space="preserve">          </w:t>
      </w:r>
    </w:p>
    <w:p w:rsidR="009E6FF9" w:rsidRPr="00080FD1" w:rsidRDefault="009E6FF9" w:rsidP="009E6FF9">
      <w:pPr>
        <w:pStyle w:val="ConsPlusNonformat"/>
        <w:ind w:right="142"/>
        <w:jc w:val="both"/>
        <w:rPr>
          <w:rFonts w:ascii="Arial" w:hAnsi="Arial" w:cs="Arial"/>
        </w:rPr>
      </w:pPr>
      <w:r w:rsidRPr="000C56CF">
        <w:rPr>
          <w:rFonts w:ascii="Arial" w:hAnsi="Arial" w:cs="Arial"/>
        </w:rPr>
        <w:t xml:space="preserve">       </w:t>
      </w:r>
      <w:r w:rsidRPr="00080FD1">
        <w:rPr>
          <w:rFonts w:ascii="Arial" w:hAnsi="Arial" w:cs="Arial"/>
        </w:rPr>
        <w:t xml:space="preserve">(подпись)             </w:t>
      </w:r>
      <w:r>
        <w:rPr>
          <w:rFonts w:ascii="Arial" w:hAnsi="Arial" w:cs="Arial"/>
        </w:rPr>
        <w:t xml:space="preserve">           </w:t>
      </w:r>
      <w:r w:rsidRPr="00080FD1">
        <w:rPr>
          <w:rFonts w:ascii="Arial" w:hAnsi="Arial" w:cs="Arial"/>
        </w:rPr>
        <w:t xml:space="preserve">(ф.и.о.) </w:t>
      </w:r>
      <w:r>
        <w:rPr>
          <w:rFonts w:ascii="Arial" w:hAnsi="Arial" w:cs="Arial"/>
        </w:rPr>
        <w:t xml:space="preserve">                                    </w:t>
      </w:r>
    </w:p>
    <w:p w:rsidR="003B2F31" w:rsidRPr="00080FD1" w:rsidRDefault="003B2F31" w:rsidP="003B2F31">
      <w:pPr>
        <w:pStyle w:val="ConsPlusNonformat"/>
        <w:ind w:righ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</w:p>
    <w:p w:rsidR="001F5099" w:rsidRPr="00313F2B" w:rsidRDefault="00313F2B" w:rsidP="001F5099">
      <w:pPr>
        <w:pStyle w:val="ConsPlusNonformat"/>
        <w:ind w:right="142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___________________</w:t>
      </w:r>
      <w:r w:rsidRPr="00C673E4">
        <w:rPr>
          <w:rFonts w:ascii="Arial" w:hAnsi="Arial" w:cs="Arial"/>
          <w:sz w:val="22"/>
          <w:szCs w:val="22"/>
        </w:rPr>
        <w:t xml:space="preserve">   </w:t>
      </w:r>
      <w:r>
        <w:rPr>
          <w:rStyle w:val="FontStyle26"/>
          <w:rFonts w:ascii="Arial" w:hAnsi="Arial" w:cs="Arial" w:hint="default"/>
          <w:u w:val="single"/>
        </w:rPr>
        <w:t>Жерздева Е.Ю.</w:t>
      </w:r>
      <w:r w:rsidRPr="00C673E4">
        <w:rPr>
          <w:rStyle w:val="FontStyle26"/>
          <w:rFonts w:ascii="Arial" w:hAnsi="Arial" w:cs="Arial" w:hint="default"/>
          <w:u w:val="single"/>
        </w:rPr>
        <w:t xml:space="preserve"> </w:t>
      </w:r>
      <w:r w:rsidRPr="00C673E4">
        <w:rPr>
          <w:rStyle w:val="FontStyle26"/>
          <w:rFonts w:ascii="Arial" w:hAnsi="Arial" w:cs="Arial" w:hint="default"/>
        </w:rPr>
        <w:t xml:space="preserve">         </w:t>
      </w:r>
      <w:r>
        <w:rPr>
          <w:rStyle w:val="FontStyle26"/>
          <w:rFonts w:ascii="Arial" w:hAnsi="Arial" w:cs="Arial" w:hint="default"/>
        </w:rPr>
        <w:t xml:space="preserve">  </w:t>
      </w:r>
      <w:r w:rsidRPr="00C673E4">
        <w:rPr>
          <w:rStyle w:val="FontStyle26"/>
          <w:rFonts w:ascii="Arial" w:hAnsi="Arial" w:cs="Arial" w:hint="default"/>
        </w:rPr>
        <w:t xml:space="preserve">          </w:t>
      </w:r>
      <w:r w:rsidR="001F5099" w:rsidRPr="00501F5E">
        <w:rPr>
          <w:rFonts w:ascii="Arial" w:hAnsi="Arial" w:cs="Arial"/>
          <w:sz w:val="24"/>
          <w:szCs w:val="24"/>
        </w:rPr>
        <w:t xml:space="preserve">       </w:t>
      </w:r>
      <w:r w:rsidR="001F5099">
        <w:rPr>
          <w:rFonts w:ascii="Arial" w:hAnsi="Arial" w:cs="Arial"/>
          <w:sz w:val="24"/>
          <w:szCs w:val="24"/>
        </w:rPr>
        <w:t xml:space="preserve"> </w:t>
      </w:r>
    </w:p>
    <w:p w:rsidR="001F5099" w:rsidRDefault="00313F2B" w:rsidP="00501F5E">
      <w:pPr>
        <w:pStyle w:val="ConsPlusNonformat"/>
        <w:ind w:right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     </w:t>
      </w:r>
      <w:r w:rsidRPr="00080FD1">
        <w:rPr>
          <w:rFonts w:ascii="Arial" w:hAnsi="Arial" w:cs="Arial"/>
        </w:rPr>
        <w:t>(подпись)</w:t>
      </w:r>
      <w:r w:rsidRPr="00501F5E">
        <w:rPr>
          <w:rFonts w:ascii="Arial" w:hAnsi="Arial" w:cs="Arial"/>
          <w:sz w:val="24"/>
          <w:szCs w:val="24"/>
        </w:rPr>
        <w:t xml:space="preserve">              </w:t>
      </w:r>
      <w:r>
        <w:rPr>
          <w:rFonts w:ascii="Arial" w:hAnsi="Arial" w:cs="Arial"/>
          <w:sz w:val="24"/>
          <w:szCs w:val="24"/>
        </w:rPr>
        <w:t xml:space="preserve">        </w:t>
      </w:r>
      <w:r w:rsidRPr="00080FD1">
        <w:rPr>
          <w:rFonts w:ascii="Arial" w:hAnsi="Arial" w:cs="Arial"/>
        </w:rPr>
        <w:t>(ф.и.о.)</w:t>
      </w:r>
    </w:p>
    <w:p w:rsidR="00313F2B" w:rsidRDefault="00313F2B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</w:p>
    <w:p w:rsidR="00313F2B" w:rsidRPr="00080FD1" w:rsidRDefault="00313F2B" w:rsidP="00313F2B">
      <w:pPr>
        <w:pStyle w:val="ConsPlusNonformat"/>
        <w:ind w:righ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</w:p>
    <w:p w:rsidR="00313F2B" w:rsidRPr="00313F2B" w:rsidRDefault="00313F2B" w:rsidP="00313F2B">
      <w:pPr>
        <w:pStyle w:val="ConsPlusNonformat"/>
        <w:ind w:right="142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___________________</w:t>
      </w:r>
      <w:r w:rsidRPr="00C673E4">
        <w:rPr>
          <w:rFonts w:ascii="Arial" w:hAnsi="Arial" w:cs="Arial"/>
          <w:sz w:val="22"/>
          <w:szCs w:val="22"/>
        </w:rPr>
        <w:t xml:space="preserve">   </w:t>
      </w:r>
      <w:r>
        <w:rPr>
          <w:rStyle w:val="FontStyle26"/>
          <w:rFonts w:ascii="Arial" w:hAnsi="Arial" w:cs="Arial" w:hint="default"/>
          <w:u w:val="single"/>
        </w:rPr>
        <w:t>Прияшкина И.В.</w:t>
      </w:r>
      <w:r w:rsidRPr="00C673E4">
        <w:rPr>
          <w:rStyle w:val="FontStyle26"/>
          <w:rFonts w:ascii="Arial" w:hAnsi="Arial" w:cs="Arial" w:hint="default"/>
          <w:u w:val="single"/>
        </w:rPr>
        <w:t xml:space="preserve"> </w:t>
      </w:r>
      <w:r w:rsidRPr="00C673E4">
        <w:rPr>
          <w:rStyle w:val="FontStyle26"/>
          <w:rFonts w:ascii="Arial" w:hAnsi="Arial" w:cs="Arial" w:hint="default"/>
        </w:rPr>
        <w:t xml:space="preserve">         </w:t>
      </w:r>
      <w:r>
        <w:rPr>
          <w:rStyle w:val="FontStyle26"/>
          <w:rFonts w:ascii="Arial" w:hAnsi="Arial" w:cs="Arial" w:hint="default"/>
        </w:rPr>
        <w:t xml:space="preserve">  </w:t>
      </w:r>
      <w:r w:rsidRPr="00C673E4">
        <w:rPr>
          <w:rStyle w:val="FontStyle26"/>
          <w:rFonts w:ascii="Arial" w:hAnsi="Arial" w:cs="Arial" w:hint="default"/>
        </w:rPr>
        <w:t xml:space="preserve">          </w:t>
      </w:r>
      <w:r w:rsidRPr="00501F5E"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 xml:space="preserve"> </w:t>
      </w:r>
    </w:p>
    <w:p w:rsidR="00313F2B" w:rsidRDefault="00313F2B" w:rsidP="00313F2B">
      <w:pPr>
        <w:pStyle w:val="ConsPlusNonformat"/>
        <w:ind w:right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     </w:t>
      </w:r>
      <w:r w:rsidRPr="00080FD1">
        <w:rPr>
          <w:rFonts w:ascii="Arial" w:hAnsi="Arial" w:cs="Arial"/>
        </w:rPr>
        <w:t>(подпись)</w:t>
      </w:r>
      <w:r w:rsidRPr="00501F5E">
        <w:rPr>
          <w:rFonts w:ascii="Arial" w:hAnsi="Arial" w:cs="Arial"/>
          <w:sz w:val="24"/>
          <w:szCs w:val="24"/>
        </w:rPr>
        <w:t xml:space="preserve">              </w:t>
      </w:r>
      <w:r>
        <w:rPr>
          <w:rFonts w:ascii="Arial" w:hAnsi="Arial" w:cs="Arial"/>
          <w:sz w:val="24"/>
          <w:szCs w:val="24"/>
        </w:rPr>
        <w:t xml:space="preserve">        </w:t>
      </w:r>
      <w:r w:rsidRPr="00080FD1">
        <w:rPr>
          <w:rFonts w:ascii="Arial" w:hAnsi="Arial" w:cs="Arial"/>
        </w:rPr>
        <w:t>(ф.и.о.)</w:t>
      </w:r>
    </w:p>
    <w:p w:rsidR="00313F2B" w:rsidRDefault="00313F2B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</w:p>
    <w:p w:rsidR="004C5EFD" w:rsidRPr="00A42219" w:rsidRDefault="00313F2B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"15</w:t>
      </w:r>
      <w:r w:rsidR="009E6FF9" w:rsidRPr="00A42219">
        <w:rPr>
          <w:rFonts w:ascii="Arial" w:hAnsi="Arial" w:cs="Arial"/>
          <w:sz w:val="24"/>
          <w:szCs w:val="24"/>
        </w:rPr>
        <w:t>" августа</w:t>
      </w:r>
      <w:r w:rsidR="003A1FF1" w:rsidRPr="00A42219">
        <w:rPr>
          <w:rFonts w:ascii="Arial" w:hAnsi="Arial" w:cs="Arial"/>
          <w:sz w:val="24"/>
          <w:szCs w:val="24"/>
        </w:rPr>
        <w:t xml:space="preserve"> </w:t>
      </w:r>
      <w:r w:rsidR="00080FD1" w:rsidRPr="00A42219">
        <w:rPr>
          <w:rFonts w:ascii="Arial" w:hAnsi="Arial" w:cs="Arial"/>
          <w:sz w:val="24"/>
          <w:szCs w:val="24"/>
        </w:rPr>
        <w:t>2014</w:t>
      </w:r>
      <w:r w:rsidR="004C5EFD" w:rsidRPr="00A42219">
        <w:rPr>
          <w:rFonts w:ascii="Arial" w:hAnsi="Arial" w:cs="Arial"/>
          <w:sz w:val="24"/>
          <w:szCs w:val="24"/>
        </w:rPr>
        <w:t xml:space="preserve"> г.</w:t>
      </w:r>
    </w:p>
    <w:p w:rsidR="004C5EFD" w:rsidRPr="00A42219" w:rsidRDefault="004C5EFD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  <w:r w:rsidRPr="00A42219">
        <w:rPr>
          <w:rFonts w:ascii="Arial" w:hAnsi="Arial" w:cs="Arial"/>
          <w:sz w:val="24"/>
          <w:szCs w:val="24"/>
        </w:rPr>
        <w:t>М.П.</w:t>
      </w:r>
    </w:p>
    <w:p w:rsidR="004C5EFD" w:rsidRPr="00A42219" w:rsidRDefault="004C5EFD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</w:p>
    <w:p w:rsidR="004C5EFD" w:rsidRDefault="004C5EFD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  <w:r w:rsidRPr="00A42219">
        <w:rPr>
          <w:rFonts w:ascii="Arial" w:hAnsi="Arial" w:cs="Arial"/>
          <w:sz w:val="24"/>
          <w:szCs w:val="24"/>
        </w:rPr>
        <w:t xml:space="preserve">    Победитель конкурса:</w:t>
      </w:r>
    </w:p>
    <w:p w:rsidR="00313F2B" w:rsidRDefault="00313F2B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</w:p>
    <w:p w:rsidR="00300571" w:rsidRPr="00B521DE" w:rsidRDefault="00300571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  <w:u w:val="single"/>
        </w:rPr>
      </w:pPr>
      <w:r w:rsidRPr="00B521DE">
        <w:rPr>
          <w:rFonts w:ascii="Arial" w:hAnsi="Arial" w:cs="Arial"/>
          <w:sz w:val="24"/>
          <w:szCs w:val="24"/>
          <w:u w:val="single"/>
        </w:rPr>
        <w:t>Генеральный директор Общества с ограниченной ответственностью «</w:t>
      </w:r>
      <w:proofErr w:type="spellStart"/>
      <w:r w:rsidRPr="00B521DE">
        <w:rPr>
          <w:rFonts w:ascii="Arial" w:hAnsi="Arial" w:cs="Arial"/>
          <w:sz w:val="24"/>
          <w:szCs w:val="24"/>
          <w:u w:val="single"/>
        </w:rPr>
        <w:t>Жилищно</w:t>
      </w:r>
      <w:proofErr w:type="spellEnd"/>
      <w:r w:rsidRPr="00B521DE">
        <w:rPr>
          <w:rFonts w:ascii="Arial" w:hAnsi="Arial" w:cs="Arial"/>
          <w:sz w:val="24"/>
          <w:szCs w:val="24"/>
          <w:u w:val="single"/>
        </w:rPr>
        <w:t xml:space="preserve"> - коммунальное объединение «Город»</w:t>
      </w:r>
      <w:r w:rsidR="00B521DE">
        <w:rPr>
          <w:rFonts w:ascii="Arial" w:hAnsi="Arial" w:cs="Arial"/>
          <w:sz w:val="24"/>
          <w:szCs w:val="24"/>
          <w:u w:val="single"/>
        </w:rPr>
        <w:t xml:space="preserve"> Чуев А.А.___________________________________</w:t>
      </w:r>
    </w:p>
    <w:p w:rsidR="004C5EFD" w:rsidRPr="00080FD1" w:rsidRDefault="003B2F31" w:rsidP="00501F5E">
      <w:pPr>
        <w:pStyle w:val="ConsPlusNonformat"/>
        <w:ind w:right="142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4C5EFD" w:rsidRPr="00080FD1">
        <w:rPr>
          <w:rFonts w:ascii="Arial" w:hAnsi="Arial" w:cs="Arial"/>
        </w:rPr>
        <w:t>(должность, ф.и</w:t>
      </w:r>
      <w:proofErr w:type="gramStart"/>
      <w:r w:rsidR="004C5EFD" w:rsidRPr="00080FD1">
        <w:rPr>
          <w:rFonts w:ascii="Arial" w:hAnsi="Arial" w:cs="Arial"/>
        </w:rPr>
        <w:t>.о</w:t>
      </w:r>
      <w:proofErr w:type="gramEnd"/>
      <w:r w:rsidR="004C5EFD" w:rsidRPr="00080FD1">
        <w:rPr>
          <w:rFonts w:ascii="Arial" w:hAnsi="Arial" w:cs="Arial"/>
        </w:rPr>
        <w:t xml:space="preserve"> руководителя организации</w:t>
      </w:r>
      <w:r w:rsidR="00080FD1">
        <w:rPr>
          <w:rFonts w:ascii="Arial" w:hAnsi="Arial" w:cs="Arial"/>
        </w:rPr>
        <w:t xml:space="preserve"> </w:t>
      </w:r>
      <w:r w:rsidR="004C5EFD" w:rsidRPr="00080FD1">
        <w:rPr>
          <w:rFonts w:ascii="Arial" w:hAnsi="Arial" w:cs="Arial"/>
        </w:rPr>
        <w:t xml:space="preserve"> или ф.и.о. индивидуального предпринимателя)</w:t>
      </w:r>
    </w:p>
    <w:p w:rsidR="00D53E4C" w:rsidRDefault="004C5EFD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  <w:r w:rsidRPr="00501F5E">
        <w:rPr>
          <w:rFonts w:ascii="Arial" w:hAnsi="Arial" w:cs="Arial"/>
          <w:sz w:val="24"/>
          <w:szCs w:val="24"/>
        </w:rPr>
        <w:t xml:space="preserve"> </w:t>
      </w:r>
    </w:p>
    <w:p w:rsidR="004C5EFD" w:rsidRPr="00A42219" w:rsidRDefault="004C5EFD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  <w:u w:val="single"/>
        </w:rPr>
      </w:pPr>
      <w:r w:rsidRPr="00501F5E">
        <w:rPr>
          <w:rFonts w:ascii="Arial" w:hAnsi="Arial" w:cs="Arial"/>
          <w:sz w:val="24"/>
          <w:szCs w:val="24"/>
        </w:rPr>
        <w:t xml:space="preserve">____________________  </w:t>
      </w:r>
      <w:r w:rsidR="00B521DE">
        <w:rPr>
          <w:rFonts w:ascii="Arial" w:hAnsi="Arial" w:cs="Arial"/>
          <w:sz w:val="24"/>
          <w:szCs w:val="24"/>
          <w:u w:val="single"/>
        </w:rPr>
        <w:t>Чуев А.А.</w:t>
      </w:r>
    </w:p>
    <w:p w:rsidR="004C5EFD" w:rsidRPr="00080FD1" w:rsidRDefault="004C5EFD" w:rsidP="00501F5E">
      <w:pPr>
        <w:pStyle w:val="ConsPlusNonformat"/>
        <w:ind w:right="142"/>
        <w:jc w:val="both"/>
        <w:rPr>
          <w:rFonts w:ascii="Arial" w:hAnsi="Arial" w:cs="Arial"/>
        </w:rPr>
      </w:pPr>
      <w:r w:rsidRPr="00501F5E">
        <w:rPr>
          <w:rFonts w:ascii="Arial" w:hAnsi="Arial" w:cs="Arial"/>
          <w:sz w:val="24"/>
          <w:szCs w:val="24"/>
        </w:rPr>
        <w:t xml:space="preserve">          </w:t>
      </w:r>
      <w:r w:rsidRPr="00080FD1">
        <w:rPr>
          <w:rFonts w:ascii="Arial" w:hAnsi="Arial" w:cs="Arial"/>
        </w:rPr>
        <w:t xml:space="preserve">(подпись)             </w:t>
      </w:r>
      <w:r w:rsidR="002279EE">
        <w:rPr>
          <w:rFonts w:ascii="Arial" w:hAnsi="Arial" w:cs="Arial"/>
        </w:rPr>
        <w:t xml:space="preserve">             </w:t>
      </w:r>
      <w:r w:rsidRPr="00080FD1">
        <w:rPr>
          <w:rFonts w:ascii="Arial" w:hAnsi="Arial" w:cs="Arial"/>
        </w:rPr>
        <w:t>(ф.и.о.)</w:t>
      </w:r>
    </w:p>
    <w:p w:rsidR="004C5EFD" w:rsidRPr="00C673E4" w:rsidRDefault="004C5EFD" w:rsidP="00501F5E">
      <w:pPr>
        <w:pStyle w:val="ConsPlusNonformat"/>
        <w:ind w:right="142"/>
        <w:jc w:val="both"/>
        <w:rPr>
          <w:rFonts w:ascii="Arial" w:hAnsi="Arial" w:cs="Arial"/>
          <w:sz w:val="22"/>
          <w:szCs w:val="22"/>
        </w:rPr>
      </w:pPr>
    </w:p>
    <w:p w:rsidR="004C5EFD" w:rsidRDefault="004C5EFD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  <w:r w:rsidRPr="00A42219">
        <w:rPr>
          <w:rFonts w:ascii="Arial" w:hAnsi="Arial" w:cs="Arial"/>
          <w:sz w:val="24"/>
          <w:szCs w:val="24"/>
        </w:rPr>
        <w:t xml:space="preserve">    Участник конкурса, сделавший предыдущее предложение наибольшей</w:t>
      </w:r>
      <w:r w:rsidR="00080FD1" w:rsidRPr="00A42219">
        <w:rPr>
          <w:rFonts w:ascii="Arial" w:hAnsi="Arial" w:cs="Arial"/>
          <w:sz w:val="24"/>
          <w:szCs w:val="24"/>
        </w:rPr>
        <w:t xml:space="preserve"> </w:t>
      </w:r>
      <w:r w:rsidRPr="00A42219">
        <w:rPr>
          <w:rFonts w:ascii="Arial" w:hAnsi="Arial" w:cs="Arial"/>
          <w:sz w:val="24"/>
          <w:szCs w:val="24"/>
        </w:rPr>
        <w:t>стоимости дополнительных работ и услуг:</w:t>
      </w:r>
    </w:p>
    <w:p w:rsidR="00313F2B" w:rsidRDefault="00313F2B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</w:p>
    <w:p w:rsidR="00313F2B" w:rsidRPr="00A42219" w:rsidRDefault="00313F2B" w:rsidP="00501F5E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:rsidR="004C5EFD" w:rsidRDefault="003B2F31" w:rsidP="00501F5E">
      <w:pPr>
        <w:pStyle w:val="ConsPlusNonformat"/>
        <w:ind w:righ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4C5EFD" w:rsidRPr="00080FD1">
        <w:rPr>
          <w:rFonts w:ascii="Arial" w:hAnsi="Arial" w:cs="Arial"/>
        </w:rPr>
        <w:t>(должность, ф.и</w:t>
      </w:r>
      <w:proofErr w:type="gramStart"/>
      <w:r w:rsidR="004C5EFD" w:rsidRPr="00080FD1">
        <w:rPr>
          <w:rFonts w:ascii="Arial" w:hAnsi="Arial" w:cs="Arial"/>
        </w:rPr>
        <w:t>.о</w:t>
      </w:r>
      <w:proofErr w:type="gramEnd"/>
      <w:r w:rsidR="004C5EFD" w:rsidRPr="00080FD1">
        <w:rPr>
          <w:rFonts w:ascii="Arial" w:hAnsi="Arial" w:cs="Arial"/>
        </w:rPr>
        <w:t xml:space="preserve"> руководителя организаци</w:t>
      </w:r>
      <w:r w:rsidR="00080FD1">
        <w:rPr>
          <w:rFonts w:ascii="Arial" w:hAnsi="Arial" w:cs="Arial"/>
        </w:rPr>
        <w:t xml:space="preserve">и </w:t>
      </w:r>
      <w:r w:rsidR="004C5EFD" w:rsidRPr="00080FD1">
        <w:rPr>
          <w:rFonts w:ascii="Arial" w:hAnsi="Arial" w:cs="Arial"/>
        </w:rPr>
        <w:t>или ф.и.о. индивидуального предпринимателя)</w:t>
      </w:r>
    </w:p>
    <w:p w:rsidR="00A42219" w:rsidRPr="00080FD1" w:rsidRDefault="00A42219" w:rsidP="00501F5E">
      <w:pPr>
        <w:pStyle w:val="ConsPlusNonformat"/>
        <w:ind w:right="142"/>
        <w:jc w:val="both"/>
        <w:rPr>
          <w:rFonts w:ascii="Arial" w:hAnsi="Arial" w:cs="Arial"/>
        </w:rPr>
      </w:pPr>
    </w:p>
    <w:p w:rsidR="004B7F6B" w:rsidRPr="00A42219" w:rsidRDefault="004C5EFD" w:rsidP="001F5099">
      <w:pPr>
        <w:pStyle w:val="ConsPlusNonformat"/>
        <w:ind w:right="142"/>
        <w:jc w:val="both"/>
        <w:rPr>
          <w:rFonts w:ascii="Arial" w:hAnsi="Arial" w:cs="Arial"/>
          <w:sz w:val="24"/>
          <w:szCs w:val="24"/>
          <w:u w:val="single"/>
        </w:rPr>
      </w:pPr>
      <w:r w:rsidRPr="00080FD1">
        <w:rPr>
          <w:rFonts w:ascii="Arial" w:hAnsi="Arial" w:cs="Arial"/>
        </w:rPr>
        <w:t>__________________</w:t>
      </w:r>
      <w:r w:rsidR="004874B7">
        <w:rPr>
          <w:rFonts w:ascii="Arial" w:hAnsi="Arial" w:cs="Arial"/>
        </w:rPr>
        <w:t>_______</w:t>
      </w:r>
      <w:r w:rsidR="004A3D89">
        <w:rPr>
          <w:rFonts w:ascii="Arial" w:hAnsi="Arial" w:cs="Arial"/>
        </w:rPr>
        <w:t xml:space="preserve">  </w:t>
      </w:r>
      <w:r w:rsidR="00313F2B">
        <w:rPr>
          <w:rFonts w:ascii="Arial" w:hAnsi="Arial" w:cs="Arial"/>
          <w:sz w:val="24"/>
          <w:szCs w:val="24"/>
          <w:u w:val="single"/>
        </w:rPr>
        <w:t>______________</w:t>
      </w:r>
    </w:p>
    <w:p w:rsidR="001F5099" w:rsidRPr="004B7F6B" w:rsidRDefault="004C5EFD" w:rsidP="001F5099">
      <w:pPr>
        <w:pStyle w:val="ConsPlusNonformat"/>
        <w:ind w:right="142"/>
        <w:jc w:val="both"/>
        <w:rPr>
          <w:rFonts w:ascii="Arial" w:hAnsi="Arial" w:cs="Arial"/>
        </w:rPr>
      </w:pPr>
      <w:r w:rsidRPr="00080FD1">
        <w:rPr>
          <w:rFonts w:ascii="Arial" w:hAnsi="Arial" w:cs="Arial"/>
        </w:rPr>
        <w:t xml:space="preserve">          (подпись)             </w:t>
      </w:r>
      <w:r w:rsidR="00A42219">
        <w:rPr>
          <w:rFonts w:ascii="Arial" w:hAnsi="Arial" w:cs="Arial"/>
        </w:rPr>
        <w:t xml:space="preserve">                </w:t>
      </w:r>
      <w:r w:rsidRPr="00080FD1">
        <w:rPr>
          <w:rFonts w:ascii="Arial" w:hAnsi="Arial" w:cs="Arial"/>
        </w:rPr>
        <w:t>(ф.и.о.)</w:t>
      </w:r>
    </w:p>
    <w:p w:rsidR="004B7F6B" w:rsidRDefault="004B7F6B" w:rsidP="001F5099">
      <w:pPr>
        <w:pStyle w:val="ConsPlusNonformat"/>
        <w:ind w:right="142"/>
        <w:jc w:val="both"/>
        <w:rPr>
          <w:rFonts w:ascii="Arial" w:hAnsi="Arial" w:cs="Arial"/>
          <w:sz w:val="22"/>
          <w:szCs w:val="22"/>
        </w:rPr>
      </w:pPr>
    </w:p>
    <w:p w:rsidR="001F5099" w:rsidRPr="00A42219" w:rsidRDefault="00313F2B" w:rsidP="001F5099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"15</w:t>
      </w:r>
      <w:r w:rsidR="009E6FF9" w:rsidRPr="00A42219">
        <w:rPr>
          <w:rFonts w:ascii="Arial" w:hAnsi="Arial" w:cs="Arial"/>
          <w:sz w:val="24"/>
          <w:szCs w:val="24"/>
        </w:rPr>
        <w:t xml:space="preserve">" августа </w:t>
      </w:r>
      <w:r w:rsidR="001F5099" w:rsidRPr="00A42219">
        <w:rPr>
          <w:rFonts w:ascii="Arial" w:hAnsi="Arial" w:cs="Arial"/>
          <w:sz w:val="24"/>
          <w:szCs w:val="24"/>
        </w:rPr>
        <w:t xml:space="preserve"> 2014 г.</w:t>
      </w:r>
    </w:p>
    <w:p w:rsidR="001F5099" w:rsidRPr="00A42219" w:rsidRDefault="001F5099" w:rsidP="001F5099">
      <w:pPr>
        <w:pStyle w:val="ConsPlusNonformat"/>
        <w:ind w:right="142"/>
        <w:jc w:val="both"/>
        <w:rPr>
          <w:rFonts w:ascii="Arial" w:hAnsi="Arial" w:cs="Arial"/>
          <w:sz w:val="24"/>
          <w:szCs w:val="24"/>
        </w:rPr>
      </w:pPr>
      <w:r w:rsidRPr="00A42219">
        <w:rPr>
          <w:rFonts w:ascii="Arial" w:hAnsi="Arial" w:cs="Arial"/>
          <w:sz w:val="24"/>
          <w:szCs w:val="24"/>
        </w:rPr>
        <w:t>М.П.</w:t>
      </w:r>
    </w:p>
    <w:p w:rsidR="00B16B1A" w:rsidRPr="00A42219" w:rsidRDefault="00B16B1A">
      <w:pPr>
        <w:contextualSpacing/>
        <w:rPr>
          <w:rFonts w:ascii="Arial" w:hAnsi="Arial" w:cs="Arial"/>
        </w:rPr>
      </w:pPr>
    </w:p>
    <w:sectPr w:rsidR="00B16B1A" w:rsidRPr="00A42219" w:rsidSect="00497464">
      <w:pgSz w:w="11906" w:h="16838"/>
      <w:pgMar w:top="709" w:right="566" w:bottom="142" w:left="1133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20DB0"/>
    <w:multiLevelType w:val="hybridMultilevel"/>
    <w:tmpl w:val="5B58CA0C"/>
    <w:lvl w:ilvl="0" w:tplc="3B9C263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E54A8"/>
    <w:multiLevelType w:val="hybridMultilevel"/>
    <w:tmpl w:val="611A86B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30104C"/>
    <w:multiLevelType w:val="hybridMultilevel"/>
    <w:tmpl w:val="C666C43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5C2D62C9"/>
    <w:multiLevelType w:val="hybridMultilevel"/>
    <w:tmpl w:val="41E07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C619B2"/>
    <w:multiLevelType w:val="hybridMultilevel"/>
    <w:tmpl w:val="60DC762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B221DA1"/>
    <w:multiLevelType w:val="hybridMultilevel"/>
    <w:tmpl w:val="41E07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characterSpacingControl w:val="doNotCompress"/>
  <w:compat/>
  <w:rsids>
    <w:rsidRoot w:val="004C5EFD"/>
    <w:rsid w:val="00005237"/>
    <w:rsid w:val="00007082"/>
    <w:rsid w:val="0001184A"/>
    <w:rsid w:val="00012738"/>
    <w:rsid w:val="000224AB"/>
    <w:rsid w:val="000236CC"/>
    <w:rsid w:val="00025D04"/>
    <w:rsid w:val="00027013"/>
    <w:rsid w:val="0003210D"/>
    <w:rsid w:val="00032578"/>
    <w:rsid w:val="0004637A"/>
    <w:rsid w:val="00054914"/>
    <w:rsid w:val="00060557"/>
    <w:rsid w:val="000617EB"/>
    <w:rsid w:val="000626FF"/>
    <w:rsid w:val="0007562C"/>
    <w:rsid w:val="00077773"/>
    <w:rsid w:val="00077E72"/>
    <w:rsid w:val="00080FD1"/>
    <w:rsid w:val="000828B5"/>
    <w:rsid w:val="0008672D"/>
    <w:rsid w:val="000919EC"/>
    <w:rsid w:val="00093D1D"/>
    <w:rsid w:val="00094549"/>
    <w:rsid w:val="000974AA"/>
    <w:rsid w:val="000A0A4E"/>
    <w:rsid w:val="000B4EBF"/>
    <w:rsid w:val="000C59E2"/>
    <w:rsid w:val="000C74A7"/>
    <w:rsid w:val="000C791F"/>
    <w:rsid w:val="000D5DDB"/>
    <w:rsid w:val="000D7432"/>
    <w:rsid w:val="00101679"/>
    <w:rsid w:val="00102441"/>
    <w:rsid w:val="00105C36"/>
    <w:rsid w:val="0012044C"/>
    <w:rsid w:val="00135A9E"/>
    <w:rsid w:val="001435FB"/>
    <w:rsid w:val="001468F3"/>
    <w:rsid w:val="00147EFB"/>
    <w:rsid w:val="00150E48"/>
    <w:rsid w:val="00152B1B"/>
    <w:rsid w:val="00157BF7"/>
    <w:rsid w:val="0016361B"/>
    <w:rsid w:val="001646E3"/>
    <w:rsid w:val="00165465"/>
    <w:rsid w:val="00177C75"/>
    <w:rsid w:val="00180AB7"/>
    <w:rsid w:val="0018307A"/>
    <w:rsid w:val="00192F93"/>
    <w:rsid w:val="001A0855"/>
    <w:rsid w:val="001A54FD"/>
    <w:rsid w:val="001B3AC7"/>
    <w:rsid w:val="001B3B49"/>
    <w:rsid w:val="001C6F45"/>
    <w:rsid w:val="001D0EC0"/>
    <w:rsid w:val="001D44BE"/>
    <w:rsid w:val="001F08E3"/>
    <w:rsid w:val="001F1BB4"/>
    <w:rsid w:val="001F3277"/>
    <w:rsid w:val="001F39E8"/>
    <w:rsid w:val="001F4CC8"/>
    <w:rsid w:val="001F5099"/>
    <w:rsid w:val="001F69F8"/>
    <w:rsid w:val="002006E7"/>
    <w:rsid w:val="00200E85"/>
    <w:rsid w:val="00200F8D"/>
    <w:rsid w:val="00217355"/>
    <w:rsid w:val="00220BC4"/>
    <w:rsid w:val="00220EEC"/>
    <w:rsid w:val="00221653"/>
    <w:rsid w:val="00221B12"/>
    <w:rsid w:val="0022400A"/>
    <w:rsid w:val="002279EE"/>
    <w:rsid w:val="00230BBF"/>
    <w:rsid w:val="00232901"/>
    <w:rsid w:val="0025020E"/>
    <w:rsid w:val="00252790"/>
    <w:rsid w:val="00252E69"/>
    <w:rsid w:val="00253D6F"/>
    <w:rsid w:val="00254737"/>
    <w:rsid w:val="002573D2"/>
    <w:rsid w:val="002603E8"/>
    <w:rsid w:val="00263210"/>
    <w:rsid w:val="00264CC8"/>
    <w:rsid w:val="00270141"/>
    <w:rsid w:val="00272988"/>
    <w:rsid w:val="00285CD4"/>
    <w:rsid w:val="0028679C"/>
    <w:rsid w:val="00293B37"/>
    <w:rsid w:val="0029584A"/>
    <w:rsid w:val="002A38B9"/>
    <w:rsid w:val="002A68FE"/>
    <w:rsid w:val="002C7105"/>
    <w:rsid w:val="002D2EB6"/>
    <w:rsid w:val="002D322A"/>
    <w:rsid w:val="002D54DC"/>
    <w:rsid w:val="002E5766"/>
    <w:rsid w:val="002F11A7"/>
    <w:rsid w:val="002F17F6"/>
    <w:rsid w:val="002F1C3B"/>
    <w:rsid w:val="002F5C04"/>
    <w:rsid w:val="002F79B5"/>
    <w:rsid w:val="00300571"/>
    <w:rsid w:val="00301F2A"/>
    <w:rsid w:val="00305CB8"/>
    <w:rsid w:val="00313F2B"/>
    <w:rsid w:val="003150B6"/>
    <w:rsid w:val="003219ED"/>
    <w:rsid w:val="0032566C"/>
    <w:rsid w:val="003272DB"/>
    <w:rsid w:val="00335B74"/>
    <w:rsid w:val="00336057"/>
    <w:rsid w:val="00336B58"/>
    <w:rsid w:val="00340607"/>
    <w:rsid w:val="003406D1"/>
    <w:rsid w:val="0034403F"/>
    <w:rsid w:val="00351467"/>
    <w:rsid w:val="00353161"/>
    <w:rsid w:val="003561CD"/>
    <w:rsid w:val="00361584"/>
    <w:rsid w:val="003618E4"/>
    <w:rsid w:val="0036461F"/>
    <w:rsid w:val="0036529F"/>
    <w:rsid w:val="003664F0"/>
    <w:rsid w:val="00372073"/>
    <w:rsid w:val="0037244B"/>
    <w:rsid w:val="003728E5"/>
    <w:rsid w:val="00373CC9"/>
    <w:rsid w:val="00393B17"/>
    <w:rsid w:val="0039569E"/>
    <w:rsid w:val="003A04E1"/>
    <w:rsid w:val="003A1FF1"/>
    <w:rsid w:val="003A3350"/>
    <w:rsid w:val="003B2F31"/>
    <w:rsid w:val="003B5397"/>
    <w:rsid w:val="003B787C"/>
    <w:rsid w:val="003C27CD"/>
    <w:rsid w:val="003C4C26"/>
    <w:rsid w:val="003D1FD4"/>
    <w:rsid w:val="003D1FFF"/>
    <w:rsid w:val="003E18A3"/>
    <w:rsid w:val="003F469E"/>
    <w:rsid w:val="003F7F02"/>
    <w:rsid w:val="00405EC3"/>
    <w:rsid w:val="00407C2F"/>
    <w:rsid w:val="00411D8F"/>
    <w:rsid w:val="004134DE"/>
    <w:rsid w:val="0041364F"/>
    <w:rsid w:val="00420F81"/>
    <w:rsid w:val="00422B47"/>
    <w:rsid w:val="00425624"/>
    <w:rsid w:val="00425716"/>
    <w:rsid w:val="00426488"/>
    <w:rsid w:val="004315F3"/>
    <w:rsid w:val="004316DD"/>
    <w:rsid w:val="00434049"/>
    <w:rsid w:val="004344FA"/>
    <w:rsid w:val="0043524D"/>
    <w:rsid w:val="00442D79"/>
    <w:rsid w:val="004568E2"/>
    <w:rsid w:val="00456E41"/>
    <w:rsid w:val="0046230B"/>
    <w:rsid w:val="00464566"/>
    <w:rsid w:val="004677B5"/>
    <w:rsid w:val="00475274"/>
    <w:rsid w:val="004778F8"/>
    <w:rsid w:val="0048038A"/>
    <w:rsid w:val="004874B7"/>
    <w:rsid w:val="00490A89"/>
    <w:rsid w:val="004914A5"/>
    <w:rsid w:val="00496A83"/>
    <w:rsid w:val="00497464"/>
    <w:rsid w:val="004A3D89"/>
    <w:rsid w:val="004A4C23"/>
    <w:rsid w:val="004B34AD"/>
    <w:rsid w:val="004B3AE8"/>
    <w:rsid w:val="004B7F6B"/>
    <w:rsid w:val="004C456B"/>
    <w:rsid w:val="004C5EFD"/>
    <w:rsid w:val="004C5FFE"/>
    <w:rsid w:val="004D1428"/>
    <w:rsid w:val="004D5E82"/>
    <w:rsid w:val="004E2D40"/>
    <w:rsid w:val="004E5E95"/>
    <w:rsid w:val="004E77E6"/>
    <w:rsid w:val="004F330B"/>
    <w:rsid w:val="005003AE"/>
    <w:rsid w:val="00501F5E"/>
    <w:rsid w:val="00502028"/>
    <w:rsid w:val="00520210"/>
    <w:rsid w:val="00522DC2"/>
    <w:rsid w:val="00523A60"/>
    <w:rsid w:val="00523BE6"/>
    <w:rsid w:val="0052480E"/>
    <w:rsid w:val="00524DA5"/>
    <w:rsid w:val="00524E4A"/>
    <w:rsid w:val="00526215"/>
    <w:rsid w:val="0052749C"/>
    <w:rsid w:val="00527CED"/>
    <w:rsid w:val="00531E45"/>
    <w:rsid w:val="00534681"/>
    <w:rsid w:val="00534DB0"/>
    <w:rsid w:val="00545DDB"/>
    <w:rsid w:val="00546308"/>
    <w:rsid w:val="00550AA0"/>
    <w:rsid w:val="00552CC1"/>
    <w:rsid w:val="00557727"/>
    <w:rsid w:val="0056130E"/>
    <w:rsid w:val="005620B5"/>
    <w:rsid w:val="0056409A"/>
    <w:rsid w:val="0056526C"/>
    <w:rsid w:val="00566747"/>
    <w:rsid w:val="00571AAF"/>
    <w:rsid w:val="0057251B"/>
    <w:rsid w:val="00572946"/>
    <w:rsid w:val="0058062A"/>
    <w:rsid w:val="00596ACE"/>
    <w:rsid w:val="005A084E"/>
    <w:rsid w:val="005A09F4"/>
    <w:rsid w:val="005A0CF1"/>
    <w:rsid w:val="005A0FF4"/>
    <w:rsid w:val="005A2AC7"/>
    <w:rsid w:val="005A54E3"/>
    <w:rsid w:val="005A5D88"/>
    <w:rsid w:val="005B0438"/>
    <w:rsid w:val="005B2CED"/>
    <w:rsid w:val="005B55DD"/>
    <w:rsid w:val="005B6FEE"/>
    <w:rsid w:val="005C4087"/>
    <w:rsid w:val="005C44B0"/>
    <w:rsid w:val="005C4DF2"/>
    <w:rsid w:val="005C51A7"/>
    <w:rsid w:val="005C644F"/>
    <w:rsid w:val="005D06FC"/>
    <w:rsid w:val="005D0E42"/>
    <w:rsid w:val="005E3758"/>
    <w:rsid w:val="00601D31"/>
    <w:rsid w:val="00603167"/>
    <w:rsid w:val="00603508"/>
    <w:rsid w:val="006107DF"/>
    <w:rsid w:val="00610A3B"/>
    <w:rsid w:val="00612F4E"/>
    <w:rsid w:val="00613F98"/>
    <w:rsid w:val="00615A42"/>
    <w:rsid w:val="00615AA9"/>
    <w:rsid w:val="00616F86"/>
    <w:rsid w:val="00620380"/>
    <w:rsid w:val="00620F7C"/>
    <w:rsid w:val="0062386F"/>
    <w:rsid w:val="0063564D"/>
    <w:rsid w:val="006365FE"/>
    <w:rsid w:val="00637E97"/>
    <w:rsid w:val="00640690"/>
    <w:rsid w:val="00641A0E"/>
    <w:rsid w:val="00647F1B"/>
    <w:rsid w:val="0066058A"/>
    <w:rsid w:val="00666925"/>
    <w:rsid w:val="00673308"/>
    <w:rsid w:val="00675765"/>
    <w:rsid w:val="00680BD4"/>
    <w:rsid w:val="00683490"/>
    <w:rsid w:val="006872C0"/>
    <w:rsid w:val="00692C96"/>
    <w:rsid w:val="006947A9"/>
    <w:rsid w:val="00695BAB"/>
    <w:rsid w:val="006A1066"/>
    <w:rsid w:val="006B0308"/>
    <w:rsid w:val="006B14E0"/>
    <w:rsid w:val="006B1BDA"/>
    <w:rsid w:val="006B28A2"/>
    <w:rsid w:val="006C1F03"/>
    <w:rsid w:val="006E5817"/>
    <w:rsid w:val="006E7C65"/>
    <w:rsid w:val="006F0587"/>
    <w:rsid w:val="006F114B"/>
    <w:rsid w:val="006F194C"/>
    <w:rsid w:val="006F6214"/>
    <w:rsid w:val="00701879"/>
    <w:rsid w:val="00703B91"/>
    <w:rsid w:val="007063B5"/>
    <w:rsid w:val="00707520"/>
    <w:rsid w:val="00710990"/>
    <w:rsid w:val="00711E83"/>
    <w:rsid w:val="00716CD9"/>
    <w:rsid w:val="00722A90"/>
    <w:rsid w:val="00725A00"/>
    <w:rsid w:val="00725D79"/>
    <w:rsid w:val="007368E0"/>
    <w:rsid w:val="00740AAF"/>
    <w:rsid w:val="00746A77"/>
    <w:rsid w:val="00747A34"/>
    <w:rsid w:val="0075367A"/>
    <w:rsid w:val="007542D7"/>
    <w:rsid w:val="007544DA"/>
    <w:rsid w:val="0076065A"/>
    <w:rsid w:val="00761AF3"/>
    <w:rsid w:val="007655DF"/>
    <w:rsid w:val="00776BDF"/>
    <w:rsid w:val="00785F72"/>
    <w:rsid w:val="00791705"/>
    <w:rsid w:val="00795401"/>
    <w:rsid w:val="00795FE3"/>
    <w:rsid w:val="007A06FA"/>
    <w:rsid w:val="007A771A"/>
    <w:rsid w:val="007A7F36"/>
    <w:rsid w:val="007B3726"/>
    <w:rsid w:val="007B6053"/>
    <w:rsid w:val="007C5E45"/>
    <w:rsid w:val="007D0967"/>
    <w:rsid w:val="007D7FEA"/>
    <w:rsid w:val="007F226E"/>
    <w:rsid w:val="008054CA"/>
    <w:rsid w:val="0081304F"/>
    <w:rsid w:val="00814845"/>
    <w:rsid w:val="00820FB7"/>
    <w:rsid w:val="0082199C"/>
    <w:rsid w:val="00825085"/>
    <w:rsid w:val="008254D4"/>
    <w:rsid w:val="00830DBC"/>
    <w:rsid w:val="00845CCB"/>
    <w:rsid w:val="008518E9"/>
    <w:rsid w:val="0086071F"/>
    <w:rsid w:val="00860BE6"/>
    <w:rsid w:val="00862DAD"/>
    <w:rsid w:val="00864158"/>
    <w:rsid w:val="00866986"/>
    <w:rsid w:val="00873023"/>
    <w:rsid w:val="0087374B"/>
    <w:rsid w:val="00875C77"/>
    <w:rsid w:val="008766D0"/>
    <w:rsid w:val="00880951"/>
    <w:rsid w:val="00881BC0"/>
    <w:rsid w:val="008830F9"/>
    <w:rsid w:val="00890018"/>
    <w:rsid w:val="00890A23"/>
    <w:rsid w:val="008A1780"/>
    <w:rsid w:val="008A3CAC"/>
    <w:rsid w:val="008B103B"/>
    <w:rsid w:val="008B14E7"/>
    <w:rsid w:val="008B308A"/>
    <w:rsid w:val="008B4E92"/>
    <w:rsid w:val="008B5C7D"/>
    <w:rsid w:val="008B6F59"/>
    <w:rsid w:val="008D1BEE"/>
    <w:rsid w:val="008D2D80"/>
    <w:rsid w:val="008D4F82"/>
    <w:rsid w:val="008D640B"/>
    <w:rsid w:val="008D6DEC"/>
    <w:rsid w:val="008E5258"/>
    <w:rsid w:val="008E7673"/>
    <w:rsid w:val="008F682E"/>
    <w:rsid w:val="008F76EA"/>
    <w:rsid w:val="00902D90"/>
    <w:rsid w:val="00902EC9"/>
    <w:rsid w:val="00904089"/>
    <w:rsid w:val="00905777"/>
    <w:rsid w:val="009102D7"/>
    <w:rsid w:val="00916078"/>
    <w:rsid w:val="0092034A"/>
    <w:rsid w:val="00921402"/>
    <w:rsid w:val="00923501"/>
    <w:rsid w:val="00923BB8"/>
    <w:rsid w:val="009272CB"/>
    <w:rsid w:val="00931F3F"/>
    <w:rsid w:val="00932FB8"/>
    <w:rsid w:val="009406BC"/>
    <w:rsid w:val="009428DF"/>
    <w:rsid w:val="00943A22"/>
    <w:rsid w:val="00944038"/>
    <w:rsid w:val="009515AD"/>
    <w:rsid w:val="00955902"/>
    <w:rsid w:val="0096013F"/>
    <w:rsid w:val="00962A62"/>
    <w:rsid w:val="009645BF"/>
    <w:rsid w:val="00964972"/>
    <w:rsid w:val="009715C7"/>
    <w:rsid w:val="009735EA"/>
    <w:rsid w:val="0097423C"/>
    <w:rsid w:val="0097565F"/>
    <w:rsid w:val="00981294"/>
    <w:rsid w:val="00990586"/>
    <w:rsid w:val="00992094"/>
    <w:rsid w:val="009A1BAA"/>
    <w:rsid w:val="009A78FA"/>
    <w:rsid w:val="009B1EB6"/>
    <w:rsid w:val="009B6087"/>
    <w:rsid w:val="009C44F6"/>
    <w:rsid w:val="009C54D1"/>
    <w:rsid w:val="009C5B92"/>
    <w:rsid w:val="009D1596"/>
    <w:rsid w:val="009D2FF3"/>
    <w:rsid w:val="009E12B7"/>
    <w:rsid w:val="009E5F90"/>
    <w:rsid w:val="009E6FF9"/>
    <w:rsid w:val="009F0093"/>
    <w:rsid w:val="009F5F73"/>
    <w:rsid w:val="00A039A8"/>
    <w:rsid w:val="00A06555"/>
    <w:rsid w:val="00A13FC4"/>
    <w:rsid w:val="00A20774"/>
    <w:rsid w:val="00A21416"/>
    <w:rsid w:val="00A2292D"/>
    <w:rsid w:val="00A412B0"/>
    <w:rsid w:val="00A42219"/>
    <w:rsid w:val="00A463FB"/>
    <w:rsid w:val="00A50A63"/>
    <w:rsid w:val="00A51694"/>
    <w:rsid w:val="00A62776"/>
    <w:rsid w:val="00A66A4C"/>
    <w:rsid w:val="00A7610C"/>
    <w:rsid w:val="00A838AC"/>
    <w:rsid w:val="00A856FC"/>
    <w:rsid w:val="00A8570F"/>
    <w:rsid w:val="00A873A8"/>
    <w:rsid w:val="00AA0BD9"/>
    <w:rsid w:val="00AB3D9D"/>
    <w:rsid w:val="00AB6923"/>
    <w:rsid w:val="00AB7B81"/>
    <w:rsid w:val="00AC15B2"/>
    <w:rsid w:val="00AC5C57"/>
    <w:rsid w:val="00AC6FBE"/>
    <w:rsid w:val="00AD11F8"/>
    <w:rsid w:val="00AD3680"/>
    <w:rsid w:val="00AE0C9D"/>
    <w:rsid w:val="00AE7527"/>
    <w:rsid w:val="00AF2469"/>
    <w:rsid w:val="00AF3DC9"/>
    <w:rsid w:val="00AF4272"/>
    <w:rsid w:val="00AF6D84"/>
    <w:rsid w:val="00B01472"/>
    <w:rsid w:val="00B13DCA"/>
    <w:rsid w:val="00B16B1A"/>
    <w:rsid w:val="00B16B1F"/>
    <w:rsid w:val="00B253B6"/>
    <w:rsid w:val="00B30997"/>
    <w:rsid w:val="00B30AB0"/>
    <w:rsid w:val="00B33F3E"/>
    <w:rsid w:val="00B40436"/>
    <w:rsid w:val="00B435C5"/>
    <w:rsid w:val="00B44F08"/>
    <w:rsid w:val="00B521DE"/>
    <w:rsid w:val="00B62782"/>
    <w:rsid w:val="00B653F5"/>
    <w:rsid w:val="00B71D3F"/>
    <w:rsid w:val="00B76256"/>
    <w:rsid w:val="00B77707"/>
    <w:rsid w:val="00B81D8F"/>
    <w:rsid w:val="00B82969"/>
    <w:rsid w:val="00B8333B"/>
    <w:rsid w:val="00B83FFC"/>
    <w:rsid w:val="00B854D2"/>
    <w:rsid w:val="00B85838"/>
    <w:rsid w:val="00B90D1E"/>
    <w:rsid w:val="00BA3D8D"/>
    <w:rsid w:val="00BA537F"/>
    <w:rsid w:val="00BC3F7D"/>
    <w:rsid w:val="00BD3906"/>
    <w:rsid w:val="00BD5CB6"/>
    <w:rsid w:val="00BE0F20"/>
    <w:rsid w:val="00BE25E8"/>
    <w:rsid w:val="00BF63E3"/>
    <w:rsid w:val="00C06324"/>
    <w:rsid w:val="00C0690A"/>
    <w:rsid w:val="00C14440"/>
    <w:rsid w:val="00C204DB"/>
    <w:rsid w:val="00C26AFC"/>
    <w:rsid w:val="00C314B4"/>
    <w:rsid w:val="00C35DED"/>
    <w:rsid w:val="00C51600"/>
    <w:rsid w:val="00C5588C"/>
    <w:rsid w:val="00C56BE9"/>
    <w:rsid w:val="00C637EE"/>
    <w:rsid w:val="00C65770"/>
    <w:rsid w:val="00C673E4"/>
    <w:rsid w:val="00C67740"/>
    <w:rsid w:val="00C71D11"/>
    <w:rsid w:val="00C7626A"/>
    <w:rsid w:val="00C82226"/>
    <w:rsid w:val="00C91536"/>
    <w:rsid w:val="00C93FE9"/>
    <w:rsid w:val="00C95820"/>
    <w:rsid w:val="00CA3ADC"/>
    <w:rsid w:val="00CA784F"/>
    <w:rsid w:val="00CB1BBD"/>
    <w:rsid w:val="00CB355E"/>
    <w:rsid w:val="00CB66B7"/>
    <w:rsid w:val="00CB6F60"/>
    <w:rsid w:val="00CC22D0"/>
    <w:rsid w:val="00CC640B"/>
    <w:rsid w:val="00CD20B9"/>
    <w:rsid w:val="00CD4988"/>
    <w:rsid w:val="00CE5268"/>
    <w:rsid w:val="00CF2997"/>
    <w:rsid w:val="00CF3739"/>
    <w:rsid w:val="00CF4E48"/>
    <w:rsid w:val="00CF5DD2"/>
    <w:rsid w:val="00D01E41"/>
    <w:rsid w:val="00D104CF"/>
    <w:rsid w:val="00D11D81"/>
    <w:rsid w:val="00D150A3"/>
    <w:rsid w:val="00D161DF"/>
    <w:rsid w:val="00D20A57"/>
    <w:rsid w:val="00D2291A"/>
    <w:rsid w:val="00D2318D"/>
    <w:rsid w:val="00D23827"/>
    <w:rsid w:val="00D24703"/>
    <w:rsid w:val="00D257CB"/>
    <w:rsid w:val="00D2705A"/>
    <w:rsid w:val="00D27E20"/>
    <w:rsid w:val="00D27E4E"/>
    <w:rsid w:val="00D30FAA"/>
    <w:rsid w:val="00D357EC"/>
    <w:rsid w:val="00D4076F"/>
    <w:rsid w:val="00D42B4C"/>
    <w:rsid w:val="00D45C08"/>
    <w:rsid w:val="00D504F7"/>
    <w:rsid w:val="00D53E4C"/>
    <w:rsid w:val="00D549BC"/>
    <w:rsid w:val="00D54FC8"/>
    <w:rsid w:val="00D552F0"/>
    <w:rsid w:val="00D65504"/>
    <w:rsid w:val="00D677D6"/>
    <w:rsid w:val="00D731BA"/>
    <w:rsid w:val="00D762A7"/>
    <w:rsid w:val="00D87D4A"/>
    <w:rsid w:val="00D9118E"/>
    <w:rsid w:val="00D91CCC"/>
    <w:rsid w:val="00D91D71"/>
    <w:rsid w:val="00D94171"/>
    <w:rsid w:val="00D96565"/>
    <w:rsid w:val="00D96D7B"/>
    <w:rsid w:val="00DB3C53"/>
    <w:rsid w:val="00DD224F"/>
    <w:rsid w:val="00DD3241"/>
    <w:rsid w:val="00DD717A"/>
    <w:rsid w:val="00DD748C"/>
    <w:rsid w:val="00DE2123"/>
    <w:rsid w:val="00DF0989"/>
    <w:rsid w:val="00DF3BD6"/>
    <w:rsid w:val="00DF4173"/>
    <w:rsid w:val="00E10567"/>
    <w:rsid w:val="00E15926"/>
    <w:rsid w:val="00E1642C"/>
    <w:rsid w:val="00E1762C"/>
    <w:rsid w:val="00E2129C"/>
    <w:rsid w:val="00E324AF"/>
    <w:rsid w:val="00E37FC1"/>
    <w:rsid w:val="00E40B35"/>
    <w:rsid w:val="00E449FB"/>
    <w:rsid w:val="00E5542A"/>
    <w:rsid w:val="00E5707B"/>
    <w:rsid w:val="00E600F6"/>
    <w:rsid w:val="00E62266"/>
    <w:rsid w:val="00E63071"/>
    <w:rsid w:val="00E6764A"/>
    <w:rsid w:val="00E70922"/>
    <w:rsid w:val="00E73680"/>
    <w:rsid w:val="00E92797"/>
    <w:rsid w:val="00EA0869"/>
    <w:rsid w:val="00EA1273"/>
    <w:rsid w:val="00EB1CB5"/>
    <w:rsid w:val="00EB33F8"/>
    <w:rsid w:val="00EB5B83"/>
    <w:rsid w:val="00EC0D87"/>
    <w:rsid w:val="00EC2BA5"/>
    <w:rsid w:val="00EC386C"/>
    <w:rsid w:val="00EC7090"/>
    <w:rsid w:val="00EF0CED"/>
    <w:rsid w:val="00F00A79"/>
    <w:rsid w:val="00F03CF1"/>
    <w:rsid w:val="00F042F2"/>
    <w:rsid w:val="00F066D0"/>
    <w:rsid w:val="00F06FC5"/>
    <w:rsid w:val="00F07EE2"/>
    <w:rsid w:val="00F11839"/>
    <w:rsid w:val="00F12B0B"/>
    <w:rsid w:val="00F14ED9"/>
    <w:rsid w:val="00F16317"/>
    <w:rsid w:val="00F17FC6"/>
    <w:rsid w:val="00F20AC0"/>
    <w:rsid w:val="00F303A1"/>
    <w:rsid w:val="00F32D08"/>
    <w:rsid w:val="00F40902"/>
    <w:rsid w:val="00F4549E"/>
    <w:rsid w:val="00F46EA5"/>
    <w:rsid w:val="00F5021C"/>
    <w:rsid w:val="00F53E1D"/>
    <w:rsid w:val="00F55BC8"/>
    <w:rsid w:val="00F66104"/>
    <w:rsid w:val="00F769A8"/>
    <w:rsid w:val="00F80167"/>
    <w:rsid w:val="00F80629"/>
    <w:rsid w:val="00F82E4C"/>
    <w:rsid w:val="00F84C16"/>
    <w:rsid w:val="00F91D45"/>
    <w:rsid w:val="00F93B01"/>
    <w:rsid w:val="00F95DD5"/>
    <w:rsid w:val="00FA1AE0"/>
    <w:rsid w:val="00FA2388"/>
    <w:rsid w:val="00FA52FD"/>
    <w:rsid w:val="00FA66C2"/>
    <w:rsid w:val="00FB562E"/>
    <w:rsid w:val="00FB6866"/>
    <w:rsid w:val="00FC351F"/>
    <w:rsid w:val="00FC4B77"/>
    <w:rsid w:val="00FC6905"/>
    <w:rsid w:val="00FD69EB"/>
    <w:rsid w:val="00FE403B"/>
    <w:rsid w:val="00FF4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F5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5EFD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Nonformat">
    <w:name w:val="ConsPlusNonformat"/>
    <w:uiPriority w:val="99"/>
    <w:rsid w:val="004C5EFD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2-11">
    <w:name w:val="содержание2-11"/>
    <w:basedOn w:val="a"/>
    <w:uiPriority w:val="99"/>
    <w:rsid w:val="00501F5E"/>
    <w:pPr>
      <w:spacing w:after="60"/>
      <w:jc w:val="both"/>
    </w:pPr>
  </w:style>
  <w:style w:type="character" w:styleId="a3">
    <w:name w:val="Hyperlink"/>
    <w:rsid w:val="00501F5E"/>
    <w:rPr>
      <w:color w:val="0000FF"/>
      <w:u w:val="single"/>
    </w:rPr>
  </w:style>
  <w:style w:type="character" w:customStyle="1" w:styleId="FontStyle26">
    <w:name w:val="Font Style26"/>
    <w:basedOn w:val="a0"/>
    <w:uiPriority w:val="99"/>
    <w:rsid w:val="008B4E92"/>
    <w:rPr>
      <w:rFonts w:ascii="Arial Unicode MS" w:eastAsia="Arial Unicode MS" w:hAnsi="Arial Unicode MS" w:cs="Arial Unicode MS" w:hint="eastAsia"/>
      <w:sz w:val="22"/>
      <w:szCs w:val="22"/>
    </w:rPr>
  </w:style>
  <w:style w:type="paragraph" w:customStyle="1" w:styleId="ConsNormal">
    <w:name w:val="ConsNormal"/>
    <w:uiPriority w:val="99"/>
    <w:rsid w:val="003B2F31"/>
    <w:pPr>
      <w:autoSpaceDE w:val="0"/>
      <w:autoSpaceDN w:val="0"/>
      <w:ind w:right="19771" w:firstLine="539"/>
      <w:jc w:val="both"/>
    </w:pPr>
    <w:rPr>
      <w:rFonts w:ascii="Courier New" w:eastAsia="Times New Roman" w:hAnsi="Courier New" w:cs="Courier New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2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BDCA012255ADD42AD755B6B4A254C60B12D13E608C794D8A21C8BE5C5C30C46C2311B7459C3D85f2I5M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A2BDCA012255ADD42AD755B6B4A254C60B12D13E608C794D8A21C8BE5C5C30C46C2311B7459C3D85f2I6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omhoz@mytischi-city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inogradovaNN\&#1056;&#1072;&#1073;&#1086;&#1095;&#1080;&#1081;%20&#1089;&#1090;&#1086;&#1083;\Doc1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FA0AA4-B714-45AE-BE59-42B9127A0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Doc1.dotx</Template>
  <TotalTime>4</TotalTime>
  <Pages>3</Pages>
  <Words>1247</Words>
  <Characters>7113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8344</CharactersWithSpaces>
  <SharedDoc>false</SharedDoc>
  <HLinks>
    <vt:vector size="30" baseType="variant">
      <vt:variant>
        <vt:i4>7405620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consultantplus://offline/ref=A2BDCA012255ADD42AD755B6B4A254C60B12D13E608C794D8A21C8BE5C5C30C46C2311B7459C3D85f2I5M</vt:lpwstr>
      </vt:variant>
      <vt:variant>
        <vt:lpwstr/>
      </vt:variant>
      <vt:variant>
        <vt:i4>7405623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consultantplus://offline/ref=A2BDCA012255ADD42AD755B6B4A254C60B12D13E608C794D8A21C8BE5C5C30C46C2311B7459C3D85f2I6M</vt:lpwstr>
      </vt:variant>
      <vt:variant>
        <vt:lpwstr/>
      </vt:variant>
      <vt:variant>
        <vt:i4>5701634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Par61</vt:lpwstr>
      </vt:variant>
      <vt:variant>
        <vt:i4>5570562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Par45</vt:lpwstr>
      </vt:variant>
      <vt:variant>
        <vt:i4>1900666</vt:i4>
      </vt:variant>
      <vt:variant>
        <vt:i4>0</vt:i4>
      </vt:variant>
      <vt:variant>
        <vt:i4>0</vt:i4>
      </vt:variant>
      <vt:variant>
        <vt:i4>5</vt:i4>
      </vt:variant>
      <vt:variant>
        <vt:lpwstr>mailto:komhoz@mytischi-city.ru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VinogradovaNN</dc:creator>
  <cp:lastModifiedBy>Gav</cp:lastModifiedBy>
  <cp:revision>2</cp:revision>
  <cp:lastPrinted>2014-08-12T05:18:00Z</cp:lastPrinted>
  <dcterms:created xsi:type="dcterms:W3CDTF">2014-08-21T16:35:00Z</dcterms:created>
  <dcterms:modified xsi:type="dcterms:W3CDTF">2014-08-21T16:35:00Z</dcterms:modified>
</cp:coreProperties>
</file>